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140317" w14:textId="22E88AFA" w:rsidR="00CB0B54" w:rsidRDefault="009D55D4">
      <w:bookmarkStart w:id="0" w:name="_GoBack"/>
      <w:bookmarkEnd w:id="0"/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F72150F" wp14:editId="4A438BC3">
                <wp:simplePos x="0" y="0"/>
                <wp:positionH relativeFrom="page">
                  <wp:posOffset>5045075</wp:posOffset>
                </wp:positionH>
                <wp:positionV relativeFrom="page">
                  <wp:posOffset>507365</wp:posOffset>
                </wp:positionV>
                <wp:extent cx="2331085" cy="1321435"/>
                <wp:effectExtent l="0" t="0" r="0" b="0"/>
                <wp:wrapTight wrapText="bothSides">
                  <wp:wrapPolygon edited="0">
                    <wp:start x="235" y="415"/>
                    <wp:lineTo x="235" y="20759"/>
                    <wp:lineTo x="21182" y="20759"/>
                    <wp:lineTo x="21182" y="415"/>
                    <wp:lineTo x="235" y="415"/>
                  </wp:wrapPolygon>
                </wp:wrapTight>
                <wp:docPr id="25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1085" cy="1321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4002584" w14:textId="18C50AC3" w:rsidR="006F1376" w:rsidRPr="00EA6768" w:rsidRDefault="006F1376" w:rsidP="00990690">
                            <w:pPr>
                              <w:pStyle w:val="BodyText"/>
                              <w:rPr>
                                <w:color w:val="auto"/>
                              </w:rPr>
                            </w:pPr>
                            <w:r w:rsidRPr="00EA6768">
                              <w:rPr>
                                <w:rFonts w:ascii="Calisto MT"/>
                                <w:color w:val="auto"/>
                                <w:sz w:val="28"/>
                              </w:rPr>
                              <w:t xml:space="preserve">During pregnancy, </w:t>
                            </w:r>
                            <w:r w:rsidR="009D55D4">
                              <w:rPr>
                                <w:rFonts w:ascii="Calisto MT"/>
                                <w:color w:val="auto"/>
                                <w:sz w:val="28"/>
                              </w:rPr>
                              <w:t>most women feel the need for a female companion to walk with her through her pregnancy.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14" o:spid="_x0000_s1026" type="#_x0000_t202" style="position:absolute;margin-left:397.25pt;margin-top:39.95pt;width:183.55pt;height:104.0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" mv:complextextbox="1" filled="f" stroked="f">
                <v:textbox inset=",7.2pt,,7.2pt">
                  <w:txbxContent>
                    <w:p w14:paraId="74002584" w14:textId="18C50AC3" w:rsidR="006F1376" w:rsidRPr="00EA6768" w:rsidRDefault="006F1376" w:rsidP="00990690">
                      <w:pPr>
                        <w:pStyle w:val="BodyText"/>
                        <w:rPr>
                          <w:color w:val="auto"/>
                        </w:rPr>
                      </w:pPr>
                      <w:r w:rsidRPr="00EA6768">
                        <w:rPr>
                          <w:rFonts w:ascii="Calisto MT"/>
                          <w:color w:val="auto"/>
                          <w:sz w:val="28"/>
                        </w:rPr>
                        <w:t xml:space="preserve">During pregnancy, </w:t>
                      </w:r>
                      <w:r w:rsidR="009D55D4">
                        <w:rPr>
                          <w:rFonts w:ascii="Calisto MT"/>
                          <w:color w:val="auto"/>
                          <w:sz w:val="28"/>
                        </w:rPr>
                        <w:t>most women feel the need for a female companion to walk with her through her pregnancy.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32BFF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36E9B2" wp14:editId="5445F56C">
                <wp:simplePos x="0" y="0"/>
                <wp:positionH relativeFrom="page">
                  <wp:posOffset>476885</wp:posOffset>
                </wp:positionH>
                <wp:positionV relativeFrom="page">
                  <wp:posOffset>640715</wp:posOffset>
                </wp:positionV>
                <wp:extent cx="4299585" cy="822960"/>
                <wp:effectExtent l="0" t="0" r="0" b="15240"/>
                <wp:wrapTight wrapText="bothSides">
                  <wp:wrapPolygon edited="0">
                    <wp:start x="128" y="0"/>
                    <wp:lineTo x="128" y="21333"/>
                    <wp:lineTo x="21310" y="21333"/>
                    <wp:lineTo x="21310" y="0"/>
                    <wp:lineTo x="128" y="0"/>
                  </wp:wrapPolygon>
                </wp:wrapTight>
                <wp:docPr id="1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9585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5EAD28" w14:textId="621CA16B" w:rsidR="006F1376" w:rsidRPr="0045219C" w:rsidRDefault="006F1376" w:rsidP="00CB0B54">
                            <w:pPr>
                              <w:pStyle w:val="Title"/>
                              <w:rPr>
                                <w:color w:val="748D9F"/>
                              </w:rPr>
                            </w:pPr>
                            <w:r>
                              <w:rPr>
                                <w:color w:val="748D9F"/>
                              </w:rPr>
                              <w:t>Companion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37.55pt;margin-top:50.45pt;width:338.55pt;height:64.8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" filled="f" stroked="f">
                <v:textbox inset=",0,,0">
                  <w:txbxContent>
                    <w:p w14:paraId="5B5EAD28" w14:textId="621CA16B" w:rsidR="006F1376" w:rsidRPr="0045219C" w:rsidRDefault="006F1376" w:rsidP="00CB0B54">
                      <w:pPr>
                        <w:pStyle w:val="Title"/>
                        <w:rPr>
                          <w:color w:val="748D9F"/>
                        </w:rPr>
                      </w:pPr>
                      <w:r>
                        <w:rPr>
                          <w:color w:val="748D9F"/>
                        </w:rPr>
                        <w:t>Companion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32BFF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0233" behindDoc="0" locked="0" layoutInCell="1" allowOverlap="1" wp14:anchorId="36D1E8F2" wp14:editId="5030D83C">
                <wp:simplePos x="0" y="0"/>
                <wp:positionH relativeFrom="page">
                  <wp:posOffset>285115</wp:posOffset>
                </wp:positionH>
                <wp:positionV relativeFrom="page">
                  <wp:posOffset>4532630</wp:posOffset>
                </wp:positionV>
                <wp:extent cx="2514600" cy="502920"/>
                <wp:effectExtent l="0" t="0" r="0" b="5080"/>
                <wp:wrapTight wrapText="bothSides">
                  <wp:wrapPolygon edited="0">
                    <wp:start x="0" y="0"/>
                    <wp:lineTo x="0" y="20727"/>
                    <wp:lineTo x="21382" y="20727"/>
                    <wp:lineTo x="21382" y="0"/>
                    <wp:lineTo x="0" y="0"/>
                  </wp:wrapPolygon>
                </wp:wrapTight>
                <wp:docPr id="105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2E317D" w14:textId="174E2CF4" w:rsidR="006F1376" w:rsidRPr="00012B15" w:rsidRDefault="006F1376" w:rsidP="00753B3F">
                            <w:pPr>
                              <w:pStyle w:val="Heading4"/>
                              <w:jc w:val="left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12B15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Sign up today!</w:t>
                            </w:r>
                          </w:p>
                        </w:txbxContent>
                      </wps:txbx>
                      <wps:bodyPr rot="0" vert="horz" wrap="square" lIns="0" tIns="0" rIns="4572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28" type="#_x0000_t202" style="position:absolute;margin-left:22.45pt;margin-top:356.9pt;width:198pt;height:39.6pt;z-index:2517002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" filled="f" stroked="f">
                <v:textbox inset="0,0,3.6pt,0">
                  <w:txbxContent>
                    <w:p w14:paraId="0F2E317D" w14:textId="174E2CF4" w:rsidR="006F1376" w:rsidRPr="00012B15" w:rsidRDefault="006F1376" w:rsidP="00753B3F">
                      <w:pPr>
                        <w:pStyle w:val="Heading4"/>
                        <w:jc w:val="left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012B15">
                        <w:rPr>
                          <w:color w:val="FFFFFF" w:themeColor="background1"/>
                          <w:sz w:val="36"/>
                          <w:szCs w:val="36"/>
                        </w:rPr>
                        <w:t>Sign up today!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F137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97DD8D" wp14:editId="05C3FEB1">
                <wp:simplePos x="0" y="0"/>
                <wp:positionH relativeFrom="page">
                  <wp:posOffset>2467610</wp:posOffset>
                </wp:positionH>
                <wp:positionV relativeFrom="page">
                  <wp:posOffset>6024245</wp:posOffset>
                </wp:positionV>
                <wp:extent cx="2286000" cy="796290"/>
                <wp:effectExtent l="0" t="0" r="0" b="0"/>
                <wp:wrapThrough wrapText="bothSides">
                  <wp:wrapPolygon edited="0">
                    <wp:start x="240" y="689"/>
                    <wp:lineTo x="240" y="19981"/>
                    <wp:lineTo x="21120" y="19981"/>
                    <wp:lineTo x="21120" y="689"/>
                    <wp:lineTo x="240" y="689"/>
                  </wp:wrapPolygon>
                </wp:wrapThrough>
                <wp:docPr id="2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796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9B8B7F" w14:textId="39DEE47F" w:rsidR="006F1376" w:rsidRPr="00784558" w:rsidRDefault="006F1376" w:rsidP="00784558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Cs/>
                                <w:sz w:val="36"/>
                                <w:szCs w:val="2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Cs/>
                                <w:sz w:val="36"/>
                                <w:szCs w:val="26"/>
                              </w:rPr>
                              <w:t>For a Friend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9" type="#_x0000_t202" style="position:absolute;margin-left:194.3pt;margin-top:474.35pt;width:180pt;height:62.7pt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" filled="f" stroked="f">
                <v:textbox inset=",7.2pt,,7.2pt">
                  <w:txbxContent>
                    <w:p w14:paraId="1F9B8B7F" w14:textId="39DEE47F" w:rsidR="006F1376" w:rsidRPr="00784558" w:rsidRDefault="006F1376" w:rsidP="00784558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Cs/>
                          <w:sz w:val="36"/>
                          <w:szCs w:val="26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Cs/>
                          <w:sz w:val="36"/>
                          <w:szCs w:val="26"/>
                        </w:rPr>
                        <w:t>For a Friend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F1376">
        <w:rPr>
          <w:noProof/>
          <w:lang w:eastAsia="en-US"/>
        </w:rPr>
        <w:drawing>
          <wp:anchor distT="0" distB="0" distL="118745" distR="118745" simplePos="0" relativeHeight="251692035" behindDoc="0" locked="0" layoutInCell="1" allowOverlap="1" wp14:anchorId="6F7411DE" wp14:editId="4754ACA0">
            <wp:simplePos x="0" y="0"/>
            <wp:positionH relativeFrom="page">
              <wp:posOffset>487680</wp:posOffset>
            </wp:positionH>
            <wp:positionV relativeFrom="page">
              <wp:posOffset>6037580</wp:posOffset>
            </wp:positionV>
            <wp:extent cx="2582545" cy="1565275"/>
            <wp:effectExtent l="76200" t="50800" r="84455" b="60325"/>
            <wp:wrapTight wrapText="bothSides">
              <wp:wrapPolygon edited="0">
                <wp:start x="7648" y="-701"/>
                <wp:lineTo x="425" y="-701"/>
                <wp:lineTo x="425" y="4907"/>
                <wp:lineTo x="-637" y="4907"/>
                <wp:lineTo x="-637" y="14371"/>
                <wp:lineTo x="212" y="16123"/>
                <wp:lineTo x="212" y="17175"/>
                <wp:lineTo x="5523" y="21731"/>
                <wp:lineTo x="7648" y="22082"/>
                <wp:lineTo x="13809" y="22082"/>
                <wp:lineTo x="14021" y="22082"/>
                <wp:lineTo x="15083" y="21731"/>
                <wp:lineTo x="21244" y="16123"/>
                <wp:lineTo x="22094" y="10866"/>
                <wp:lineTo x="22094" y="10515"/>
                <wp:lineTo x="21032" y="5258"/>
                <wp:lineTo x="21032" y="3505"/>
                <wp:lineTo x="15508" y="-701"/>
                <wp:lineTo x="13809" y="-701"/>
                <wp:lineTo x="7648" y="-701"/>
              </wp:wrapPolygon>
            </wp:wrapTight>
            <wp:docPr id="11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ceholder-base---neutra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545" cy="1565275"/>
                    </a:xfrm>
                    <a:prstGeom prst="ellipse">
                      <a:avLst/>
                    </a:prstGeom>
                    <a:ln w="38100" cap="flat" cmpd="sng" algn="ctr">
                      <a:solidFill>
                        <a:schemeClr val="bg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6E1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3B1BFE5" wp14:editId="5338822B">
                <wp:simplePos x="0" y="0"/>
                <wp:positionH relativeFrom="page">
                  <wp:posOffset>332105</wp:posOffset>
                </wp:positionH>
                <wp:positionV relativeFrom="page">
                  <wp:posOffset>7884160</wp:posOffset>
                </wp:positionV>
                <wp:extent cx="2743200" cy="2277745"/>
                <wp:effectExtent l="0" t="0" r="0" b="0"/>
                <wp:wrapThrough wrapText="bothSides">
                  <wp:wrapPolygon edited="0">
                    <wp:start x="200" y="241"/>
                    <wp:lineTo x="200" y="21197"/>
                    <wp:lineTo x="21200" y="21197"/>
                    <wp:lineTo x="21200" y="241"/>
                    <wp:lineTo x="200" y="241"/>
                  </wp:wrapPolygon>
                </wp:wrapThrough>
                <wp:docPr id="1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277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 id="5">
                        <w:txbxContent>
                          <w:p w14:paraId="0DE64CDF" w14:textId="1EDD4D4B" w:rsidR="006F1376" w:rsidRDefault="006F1376" w:rsidP="00CB0B54">
                            <w:pPr>
                              <w:pStyle w:val="BodyText-Left"/>
                            </w:pPr>
                            <w:r>
                              <w:rPr>
                                <w:b/>
                              </w:rPr>
                              <w:t>Birth Companion</w:t>
                            </w:r>
                            <w:r>
                              <w:t xml:space="preserve"> seminar was written by Allan </w:t>
                            </w:r>
                            <w:proofErr w:type="spellStart"/>
                            <w:r>
                              <w:t>Handysides</w:t>
                            </w:r>
                            <w:proofErr w:type="spellEnd"/>
                            <w:r>
                              <w:t>, M.B., Ch.B., FRCPC, FRCSC, FACOG.</w:t>
                            </w:r>
                          </w:p>
                          <w:p w14:paraId="571FD217" w14:textId="77777777" w:rsidR="006F1376" w:rsidRDefault="006F1376" w:rsidP="00CB0B54">
                            <w:pPr>
                              <w:pStyle w:val="BodyText-Left"/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14:paraId="546CDAC5" w14:textId="77777777" w:rsidR="006F1376" w:rsidRPr="00154B3D" w:rsidRDefault="006F1376" w:rsidP="001206F5">
                            <w:pPr>
                              <w:pStyle w:val="Organization"/>
                            </w:pPr>
                            <w:r>
                              <w:t>Seminar information:</w:t>
                            </w:r>
                          </w:p>
                          <w:p w14:paraId="6F538D93" w14:textId="77777777" w:rsidR="006F1376" w:rsidRDefault="006F1376" w:rsidP="00CB0B54">
                            <w:pPr>
                              <w:pStyle w:val="BodyText-Left"/>
                              <w:jc w:val="center"/>
                            </w:pPr>
                            <w:r>
                              <w:t xml:space="preserve">How to sign up: </w:t>
                            </w:r>
                          </w:p>
                          <w:p w14:paraId="736B37E9" w14:textId="77777777" w:rsidR="006F1376" w:rsidRPr="00D86086" w:rsidRDefault="006F1376" w:rsidP="00CB0B54">
                            <w:pPr>
                              <w:pStyle w:val="BodyText-Left"/>
                              <w:jc w:val="center"/>
                            </w:pPr>
                            <w:r>
                              <w:t>[phone, web, email, etc.]</w:t>
                            </w:r>
                          </w:p>
                          <w:p w14:paraId="734CDB0E" w14:textId="77777777" w:rsidR="006F1376" w:rsidRDefault="006F1376" w:rsidP="00CB0B54">
                            <w:pPr>
                              <w:pStyle w:val="BodyText-Left"/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14:paraId="667C9A33" w14:textId="77777777" w:rsidR="006F1376" w:rsidRDefault="006F1376" w:rsidP="00CB0B54">
                            <w:pPr>
                              <w:pStyle w:val="BodyText-Left"/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14:paraId="553488F1" w14:textId="77777777" w:rsidR="006F1376" w:rsidRPr="001F11BD" w:rsidRDefault="006F1376" w:rsidP="00CB0B54">
                            <w:pPr>
                              <w:pStyle w:val="BodyText-Left"/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14:paraId="5B766D66" w14:textId="2607FBBA" w:rsidR="006F1376" w:rsidRDefault="006F1376" w:rsidP="00CB0B54">
                            <w:pPr>
                              <w:pStyle w:val="BodyText-Left"/>
                              <w:jc w:val="center"/>
                            </w:pPr>
                            <w:r>
                              <w:rPr>
                                <w:b/>
                              </w:rPr>
                              <w:t>Birth Companion</w:t>
                            </w:r>
                            <w:r>
                              <w:t xml:space="preserve"> seminar takes place on these dates and at this time:</w:t>
                            </w:r>
                          </w:p>
                          <w:p w14:paraId="0BE72672" w14:textId="77777777" w:rsidR="006F1376" w:rsidRDefault="006F1376" w:rsidP="00CB0B54">
                            <w:pPr>
                              <w:pStyle w:val="BodyText-Left"/>
                              <w:jc w:val="center"/>
                            </w:pPr>
                          </w:p>
                          <w:p w14:paraId="694FD8D0" w14:textId="77777777" w:rsidR="006F1376" w:rsidRDefault="006F1376" w:rsidP="00CB0B54">
                            <w:pPr>
                              <w:pStyle w:val="BodyText-Left"/>
                              <w:jc w:val="center"/>
                            </w:pPr>
                            <w:r>
                              <w:t>___________________________________</w:t>
                            </w:r>
                          </w:p>
                          <w:p w14:paraId="373D9FF2" w14:textId="77777777" w:rsidR="006F1376" w:rsidRDefault="006F1376" w:rsidP="00CB0B54">
                            <w:pPr>
                              <w:pStyle w:val="BodyText-Left"/>
                              <w:jc w:val="center"/>
                            </w:pPr>
                            <w:r>
                              <w:t>At this location:</w:t>
                            </w:r>
                          </w:p>
                          <w:p w14:paraId="3DBA9970" w14:textId="77777777" w:rsidR="006F1376" w:rsidRDefault="006F1376" w:rsidP="00CB0B54">
                            <w:pPr>
                              <w:pStyle w:val="BodyText-Left"/>
                              <w:jc w:val="center"/>
                            </w:pPr>
                          </w:p>
                          <w:p w14:paraId="522DCE78" w14:textId="77777777" w:rsidR="006F1376" w:rsidRDefault="006F1376" w:rsidP="00CB0B54">
                            <w:pPr>
                              <w:pStyle w:val="BodyText-Left"/>
                              <w:jc w:val="center"/>
                            </w:pPr>
                            <w:r>
                              <w:t>___________________________________</w:t>
                            </w:r>
                          </w:p>
                          <w:p w14:paraId="6CE7A4C2" w14:textId="1E314C32" w:rsidR="006F1376" w:rsidRDefault="006F1376" w:rsidP="00990690">
                            <w:pPr>
                              <w:pStyle w:val="BodyText-Left"/>
                              <w:jc w:val="center"/>
                            </w:pPr>
                            <w:r>
                              <w:t>Directions: [map]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0" type="#_x0000_t202" style="position:absolute;margin-left:26.15pt;margin-top:620.8pt;width:3in;height:179.35pt;z-index:2516869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" mv:complextextbox="1" filled="f" stroked="f">
                <v:textbox style="mso-next-textbox:#Text Box 28" inset=",7.2pt,,7.2pt">
                  <w:txbxContent>
                    <w:p w14:paraId="0DE64CDF" w14:textId="1EDD4D4B" w:rsidR="006F1376" w:rsidRDefault="006F1376" w:rsidP="00CB0B54">
                      <w:pPr>
                        <w:pStyle w:val="BodyText-Left"/>
                      </w:pPr>
                      <w:r>
                        <w:rPr>
                          <w:b/>
                        </w:rPr>
                        <w:t>Birth Companion</w:t>
                      </w:r>
                      <w:r>
                        <w:t xml:space="preserve"> seminar was written by Allan </w:t>
                      </w:r>
                      <w:proofErr w:type="spellStart"/>
                      <w:r>
                        <w:t>Handysides</w:t>
                      </w:r>
                      <w:proofErr w:type="spellEnd"/>
                      <w:r>
                        <w:t>, M.B., Ch.B., FRCPC, FRCSC, FACOG.</w:t>
                      </w:r>
                    </w:p>
                    <w:p w14:paraId="571FD217" w14:textId="77777777" w:rsidR="006F1376" w:rsidRDefault="006F1376" w:rsidP="00CB0B54">
                      <w:pPr>
                        <w:pStyle w:val="BodyText-Left"/>
                        <w:jc w:val="center"/>
                        <w:rPr>
                          <w:sz w:val="28"/>
                        </w:rPr>
                      </w:pPr>
                    </w:p>
                    <w:p w14:paraId="546CDAC5" w14:textId="77777777" w:rsidR="006F1376" w:rsidRPr="00154B3D" w:rsidRDefault="006F1376" w:rsidP="001206F5">
                      <w:pPr>
                        <w:pStyle w:val="Organization"/>
                      </w:pPr>
                      <w:r>
                        <w:t>Seminar information:</w:t>
                      </w:r>
                    </w:p>
                    <w:p w14:paraId="6F538D93" w14:textId="77777777" w:rsidR="006F1376" w:rsidRDefault="006F1376" w:rsidP="00CB0B54">
                      <w:pPr>
                        <w:pStyle w:val="BodyText-Left"/>
                        <w:jc w:val="center"/>
                      </w:pPr>
                      <w:r>
                        <w:t xml:space="preserve">How to sign up: </w:t>
                      </w:r>
                    </w:p>
                    <w:p w14:paraId="736B37E9" w14:textId="77777777" w:rsidR="006F1376" w:rsidRPr="00D86086" w:rsidRDefault="006F1376" w:rsidP="00CB0B54">
                      <w:pPr>
                        <w:pStyle w:val="BodyText-Left"/>
                        <w:jc w:val="center"/>
                      </w:pPr>
                      <w:r>
                        <w:t>[phone, web, email, etc.]</w:t>
                      </w:r>
                    </w:p>
                    <w:p w14:paraId="734CDB0E" w14:textId="77777777" w:rsidR="006F1376" w:rsidRDefault="006F1376" w:rsidP="00CB0B54">
                      <w:pPr>
                        <w:pStyle w:val="BodyText-Left"/>
                        <w:jc w:val="center"/>
                        <w:rPr>
                          <w:sz w:val="28"/>
                        </w:rPr>
                      </w:pPr>
                    </w:p>
                    <w:p w14:paraId="667C9A33" w14:textId="77777777" w:rsidR="006F1376" w:rsidRDefault="006F1376" w:rsidP="00CB0B54">
                      <w:pPr>
                        <w:pStyle w:val="BodyText-Left"/>
                        <w:jc w:val="center"/>
                        <w:rPr>
                          <w:sz w:val="28"/>
                        </w:rPr>
                      </w:pPr>
                    </w:p>
                    <w:p w14:paraId="553488F1" w14:textId="77777777" w:rsidR="006F1376" w:rsidRPr="001F11BD" w:rsidRDefault="006F1376" w:rsidP="00CB0B54">
                      <w:pPr>
                        <w:pStyle w:val="BodyText-Left"/>
                        <w:jc w:val="center"/>
                        <w:rPr>
                          <w:sz w:val="28"/>
                        </w:rPr>
                      </w:pPr>
                    </w:p>
                    <w:p w14:paraId="5B766D66" w14:textId="2607FBBA" w:rsidR="006F1376" w:rsidRDefault="006F1376" w:rsidP="00CB0B54">
                      <w:pPr>
                        <w:pStyle w:val="BodyText-Left"/>
                        <w:jc w:val="center"/>
                      </w:pPr>
                      <w:r>
                        <w:rPr>
                          <w:b/>
                        </w:rPr>
                        <w:t>Birth Companion</w:t>
                      </w:r>
                      <w:r>
                        <w:t xml:space="preserve"> seminar takes place on these dates and at this time:</w:t>
                      </w:r>
                    </w:p>
                    <w:p w14:paraId="0BE72672" w14:textId="77777777" w:rsidR="006F1376" w:rsidRDefault="006F1376" w:rsidP="00CB0B54">
                      <w:pPr>
                        <w:pStyle w:val="BodyText-Left"/>
                        <w:jc w:val="center"/>
                      </w:pPr>
                    </w:p>
                    <w:p w14:paraId="694FD8D0" w14:textId="77777777" w:rsidR="006F1376" w:rsidRDefault="006F1376" w:rsidP="00CB0B54">
                      <w:pPr>
                        <w:pStyle w:val="BodyText-Left"/>
                        <w:jc w:val="center"/>
                      </w:pPr>
                      <w:r>
                        <w:t>___________________________________</w:t>
                      </w:r>
                    </w:p>
                    <w:p w14:paraId="373D9FF2" w14:textId="77777777" w:rsidR="006F1376" w:rsidRDefault="006F1376" w:rsidP="00CB0B54">
                      <w:pPr>
                        <w:pStyle w:val="BodyText-Left"/>
                        <w:jc w:val="center"/>
                      </w:pPr>
                      <w:r>
                        <w:t>At this location:</w:t>
                      </w:r>
                    </w:p>
                    <w:p w14:paraId="3DBA9970" w14:textId="77777777" w:rsidR="006F1376" w:rsidRDefault="006F1376" w:rsidP="00CB0B54">
                      <w:pPr>
                        <w:pStyle w:val="BodyText-Left"/>
                        <w:jc w:val="center"/>
                      </w:pPr>
                    </w:p>
                    <w:p w14:paraId="522DCE78" w14:textId="77777777" w:rsidR="006F1376" w:rsidRDefault="006F1376" w:rsidP="00CB0B54">
                      <w:pPr>
                        <w:pStyle w:val="BodyText-Left"/>
                        <w:jc w:val="center"/>
                      </w:pPr>
                      <w:r>
                        <w:t>___________________________________</w:t>
                      </w:r>
                    </w:p>
                    <w:p w14:paraId="6CE7A4C2" w14:textId="1E314C32" w:rsidR="006F1376" w:rsidRDefault="006F1376" w:rsidP="00990690">
                      <w:pPr>
                        <w:pStyle w:val="BodyText-Left"/>
                        <w:jc w:val="center"/>
                      </w:pPr>
                      <w:r>
                        <w:t>Directions: [map]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8455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8B2DD55" wp14:editId="5ADDE817">
                <wp:simplePos x="0" y="0"/>
                <wp:positionH relativeFrom="page">
                  <wp:posOffset>4754880</wp:posOffset>
                </wp:positionH>
                <wp:positionV relativeFrom="page">
                  <wp:posOffset>5199380</wp:posOffset>
                </wp:positionV>
                <wp:extent cx="2540000" cy="1678940"/>
                <wp:effectExtent l="0" t="0" r="0" b="0"/>
                <wp:wrapTight wrapText="bothSides">
                  <wp:wrapPolygon edited="0">
                    <wp:start x="216" y="327"/>
                    <wp:lineTo x="216" y="20914"/>
                    <wp:lineTo x="21168" y="20914"/>
                    <wp:lineTo x="21168" y="327"/>
                    <wp:lineTo x="216" y="327"/>
                  </wp:wrapPolygon>
                </wp:wrapTight>
                <wp:docPr id="1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0" cy="167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BBDD6FB" w14:textId="40627198" w:rsidR="006F1376" w:rsidRPr="00ED36F7" w:rsidRDefault="006F1376" w:rsidP="00CB0B54">
                            <w:pPr>
                              <w:pStyle w:val="BodyText"/>
                              <w:rPr>
                                <w:color w:val="auto"/>
                              </w:rPr>
                            </w:pPr>
                            <w:r w:rsidRPr="00ED36F7">
                              <w:rPr>
                                <w:color w:val="auto"/>
                              </w:rPr>
                              <w:t xml:space="preserve">Among the topics of the </w:t>
                            </w:r>
                            <w:r>
                              <w:rPr>
                                <w:color w:val="auto"/>
                              </w:rPr>
                              <w:t>11</w:t>
                            </w:r>
                            <w:r w:rsidRPr="00ED36F7">
                              <w:rPr>
                                <w:color w:val="auto"/>
                              </w:rPr>
                              <w:t xml:space="preserve">-session </w:t>
                            </w:r>
                            <w:r>
                              <w:rPr>
                                <w:b/>
                                <w:color w:val="auto"/>
                              </w:rPr>
                              <w:t>Birth Companions</w:t>
                            </w:r>
                            <w:r w:rsidRPr="00ED36F7">
                              <w:rPr>
                                <w:b/>
                                <w:color w:val="auto"/>
                              </w:rPr>
                              <w:t xml:space="preserve"> </w:t>
                            </w:r>
                            <w:r w:rsidRPr="00ED36F7">
                              <w:rPr>
                                <w:color w:val="auto"/>
                              </w:rPr>
                              <w:t>seminar:</w:t>
                            </w:r>
                          </w:p>
                          <w:p w14:paraId="3CED5DA2" w14:textId="4884BF4E" w:rsidR="006F1376" w:rsidRPr="00ED36F7" w:rsidRDefault="006F1376" w:rsidP="00CB0B54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Know the birth process</w:t>
                            </w:r>
                          </w:p>
                          <w:p w14:paraId="792DF2D4" w14:textId="0A26C3FB" w:rsidR="006F1376" w:rsidRPr="00ED36F7" w:rsidRDefault="006F1376" w:rsidP="00CB0B54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Offer appropriate support</w:t>
                            </w:r>
                          </w:p>
                          <w:p w14:paraId="72C9AD31" w14:textId="068B3D64" w:rsidR="006F1376" w:rsidRPr="00ED36F7" w:rsidRDefault="006F1376" w:rsidP="00CB0B54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Avoid having negative impact on a marriage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1" type="#_x0000_t202" style="position:absolute;margin-left:374.4pt;margin-top:409.4pt;width:200pt;height:132.2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" mv:complextextbox="1" filled="f" stroked="f">
                <v:textbox inset=",7.2pt,,7.2pt">
                  <w:txbxContent>
                    <w:p w14:paraId="7BBDD6FB" w14:textId="40627198" w:rsidR="006F1376" w:rsidRPr="00ED36F7" w:rsidRDefault="006F1376" w:rsidP="00CB0B54">
                      <w:pPr>
                        <w:pStyle w:val="BodyText"/>
                        <w:rPr>
                          <w:color w:val="auto"/>
                        </w:rPr>
                      </w:pPr>
                      <w:r w:rsidRPr="00ED36F7">
                        <w:rPr>
                          <w:color w:val="auto"/>
                        </w:rPr>
                        <w:t xml:space="preserve">Among the topics of the </w:t>
                      </w:r>
                      <w:r>
                        <w:rPr>
                          <w:color w:val="auto"/>
                        </w:rPr>
                        <w:t>11</w:t>
                      </w:r>
                      <w:r w:rsidRPr="00ED36F7">
                        <w:rPr>
                          <w:color w:val="auto"/>
                        </w:rPr>
                        <w:t xml:space="preserve">-session </w:t>
                      </w:r>
                      <w:r>
                        <w:rPr>
                          <w:b/>
                          <w:color w:val="auto"/>
                        </w:rPr>
                        <w:t>Birth Companions</w:t>
                      </w:r>
                      <w:r w:rsidRPr="00ED36F7">
                        <w:rPr>
                          <w:b/>
                          <w:color w:val="auto"/>
                        </w:rPr>
                        <w:t xml:space="preserve"> </w:t>
                      </w:r>
                      <w:r w:rsidRPr="00ED36F7">
                        <w:rPr>
                          <w:color w:val="auto"/>
                        </w:rPr>
                        <w:t>seminar:</w:t>
                      </w:r>
                    </w:p>
                    <w:p w14:paraId="3CED5DA2" w14:textId="4884BF4E" w:rsidR="006F1376" w:rsidRPr="00ED36F7" w:rsidRDefault="006F1376" w:rsidP="00CB0B54">
                      <w:pPr>
                        <w:pStyle w:val="BodyText"/>
                        <w:numPr>
                          <w:ilvl w:val="0"/>
                          <w:numId w:val="3"/>
                        </w:numPr>
                        <w:jc w:val="left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Know the birth process</w:t>
                      </w:r>
                    </w:p>
                    <w:p w14:paraId="792DF2D4" w14:textId="0A26C3FB" w:rsidR="006F1376" w:rsidRPr="00ED36F7" w:rsidRDefault="006F1376" w:rsidP="00CB0B54">
                      <w:pPr>
                        <w:pStyle w:val="BodyText"/>
                        <w:numPr>
                          <w:ilvl w:val="0"/>
                          <w:numId w:val="3"/>
                        </w:numPr>
                        <w:jc w:val="left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Offer appropriate support</w:t>
                      </w:r>
                    </w:p>
                    <w:p w14:paraId="72C9AD31" w14:textId="068B3D64" w:rsidR="006F1376" w:rsidRPr="00ED36F7" w:rsidRDefault="006F1376" w:rsidP="00CB0B54">
                      <w:pPr>
                        <w:pStyle w:val="BodyText"/>
                        <w:numPr>
                          <w:ilvl w:val="0"/>
                          <w:numId w:val="3"/>
                        </w:numPr>
                        <w:jc w:val="left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Avoid having negative impact on a marriage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8455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CFB5B5" wp14:editId="4E28701D">
                <wp:simplePos x="0" y="0"/>
                <wp:positionH relativeFrom="page">
                  <wp:posOffset>2136140</wp:posOffset>
                </wp:positionH>
                <wp:positionV relativeFrom="page">
                  <wp:posOffset>5398771</wp:posOffset>
                </wp:positionV>
                <wp:extent cx="2286000" cy="1184910"/>
                <wp:effectExtent l="0" t="0" r="0" b="0"/>
                <wp:wrapThrough wrapText="bothSides">
                  <wp:wrapPolygon edited="0">
                    <wp:start x="240" y="463"/>
                    <wp:lineTo x="240" y="20836"/>
                    <wp:lineTo x="21120" y="20836"/>
                    <wp:lineTo x="21120" y="463"/>
                    <wp:lineTo x="240" y="463"/>
                  </wp:wrapPolygon>
                </wp:wrapThrough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184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84FCAC" w14:textId="56FA373E" w:rsidR="006F1376" w:rsidRPr="004D7EC2" w:rsidRDefault="006F1376" w:rsidP="00CB0B54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Be a Comforting</w:t>
                            </w:r>
                          </w:p>
                          <w:p w14:paraId="47DE2847" w14:textId="6D432E94" w:rsidR="006F1376" w:rsidRPr="00784558" w:rsidRDefault="006F1376" w:rsidP="00784558">
                            <w:pPr>
                              <w:pStyle w:val="Subtitle"/>
                              <w:rPr>
                                <w:color w:val="3472BA" w:themeColor="background2"/>
                              </w:rPr>
                            </w:pPr>
                            <w:r>
                              <w:rPr>
                                <w:color w:val="748D9F"/>
                              </w:rPr>
                              <w:t>Presence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margin-left:168.2pt;margin-top:425.1pt;width:180pt;height:93.3pt;z-index:25166950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" filled="f" stroked="f">
                <v:textbox inset=",7.2pt,,7.2pt">
                  <w:txbxContent>
                    <w:p w14:paraId="4B84FCAC" w14:textId="56FA373E" w:rsidR="006F1376" w:rsidRPr="004D7EC2" w:rsidRDefault="006F1376" w:rsidP="00CB0B54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Be a Comforting</w:t>
                      </w:r>
                    </w:p>
                    <w:p w14:paraId="47DE2847" w14:textId="6D432E94" w:rsidR="006F1376" w:rsidRPr="00784558" w:rsidRDefault="006F1376" w:rsidP="00784558">
                      <w:pPr>
                        <w:pStyle w:val="Subtitle"/>
                        <w:rPr>
                          <w:color w:val="3472BA" w:themeColor="background2"/>
                        </w:rPr>
                      </w:pPr>
                      <w:r>
                        <w:rPr>
                          <w:color w:val="748D9F"/>
                        </w:rPr>
                        <w:t>Presence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E111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28A0DE" wp14:editId="3C332FA5">
                <wp:simplePos x="0" y="0"/>
                <wp:positionH relativeFrom="page">
                  <wp:posOffset>4307840</wp:posOffset>
                </wp:positionH>
                <wp:positionV relativeFrom="page">
                  <wp:posOffset>1960880</wp:posOffset>
                </wp:positionV>
                <wp:extent cx="3068320" cy="2265045"/>
                <wp:effectExtent l="0" t="0" r="0" b="0"/>
                <wp:wrapTight wrapText="bothSides">
                  <wp:wrapPolygon edited="0">
                    <wp:start x="179" y="242"/>
                    <wp:lineTo x="179" y="21073"/>
                    <wp:lineTo x="21278" y="21073"/>
                    <wp:lineTo x="21278" y="242"/>
                    <wp:lineTo x="179" y="242"/>
                  </wp:wrapPolygon>
                </wp:wrapTight>
                <wp:docPr id="2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320" cy="2265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9474402" w14:textId="1CEBCBE8" w:rsidR="006F1376" w:rsidRPr="00990690" w:rsidRDefault="006F1376" w:rsidP="0099069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 birth companion is a woman of experience who trains to be the emotional and friendship support a young woman may need during pregnancy. She does not take the place of a supportive husband but accompanies the pregnant one as only a woman can.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3" type="#_x0000_t202" style="position:absolute;margin-left:339.2pt;margin-top:154.4pt;width:241.6pt;height:178.3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" mv:complextextbox="1" filled="f" stroked="f">
                <v:textbox inset=",7.2pt,,7.2pt">
                  <w:txbxContent>
                    <w:p w14:paraId="69474402" w14:textId="1CEBCBE8" w:rsidR="006F1376" w:rsidRPr="00990690" w:rsidRDefault="006F1376" w:rsidP="0099069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 birth companion is a woman of experience who trains to be the emotional and friendship support a young woman may need during pregnancy. She does not take the place of a supportive husband but accompanies the pregnant one as only a woman can.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E111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61775C" wp14:editId="66983747">
                <wp:simplePos x="0" y="0"/>
                <wp:positionH relativeFrom="page">
                  <wp:posOffset>784225</wp:posOffset>
                </wp:positionH>
                <wp:positionV relativeFrom="page">
                  <wp:posOffset>324485</wp:posOffset>
                </wp:positionV>
                <wp:extent cx="2286000" cy="457200"/>
                <wp:effectExtent l="0" t="0" r="0" b="0"/>
                <wp:wrapTight wrapText="bothSides">
                  <wp:wrapPolygon edited="0">
                    <wp:start x="240" y="0"/>
                    <wp:lineTo x="240" y="20400"/>
                    <wp:lineTo x="21120" y="20400"/>
                    <wp:lineTo x="21120" y="0"/>
                    <wp:lineTo x="240" y="0"/>
                  </wp:wrapPolygon>
                </wp:wrapTight>
                <wp:docPr id="21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D62E97" w14:textId="628FEDE2" w:rsidR="006F1376" w:rsidRPr="001206F5" w:rsidRDefault="006F1376" w:rsidP="00CB0B54">
                            <w:pPr>
                              <w:pStyle w:val="Subtitle"/>
                              <w:rPr>
                                <w:color w:val="748D9F"/>
                              </w:rPr>
                            </w:pPr>
                            <w:r>
                              <w:rPr>
                                <w:color w:val="748D9F"/>
                              </w:rPr>
                              <w:t>Birth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034" type="#_x0000_t202" style="position:absolute;margin-left:61.75pt;margin-top:25.55pt;width:180pt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" filled="f" stroked="f">
                <v:textbox inset=",0,,0">
                  <w:txbxContent>
                    <w:p w14:paraId="06D62E97" w14:textId="628FEDE2" w:rsidR="006F1376" w:rsidRPr="001206F5" w:rsidRDefault="006F1376" w:rsidP="00CB0B54">
                      <w:pPr>
                        <w:pStyle w:val="Subtitle"/>
                        <w:rPr>
                          <w:color w:val="748D9F"/>
                        </w:rPr>
                      </w:pPr>
                      <w:r>
                        <w:rPr>
                          <w:color w:val="748D9F"/>
                        </w:rPr>
                        <w:t>Birth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E111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A9BFC88" wp14:editId="68E3BEBD">
                <wp:simplePos x="0" y="0"/>
                <wp:positionH relativeFrom="page">
                  <wp:posOffset>2138680</wp:posOffset>
                </wp:positionH>
                <wp:positionV relativeFrom="page">
                  <wp:posOffset>1326515</wp:posOffset>
                </wp:positionV>
                <wp:extent cx="2743200" cy="502920"/>
                <wp:effectExtent l="0" t="0" r="0" b="5080"/>
                <wp:wrapTight wrapText="bothSides">
                  <wp:wrapPolygon edited="0">
                    <wp:start x="0" y="0"/>
                    <wp:lineTo x="0" y="20727"/>
                    <wp:lineTo x="21400" y="20727"/>
                    <wp:lineTo x="21400" y="0"/>
                    <wp:lineTo x="0" y="0"/>
                  </wp:wrapPolygon>
                </wp:wrapTight>
                <wp:docPr id="2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BDA296" w14:textId="77777777" w:rsidR="006F1376" w:rsidRPr="003B47C6" w:rsidRDefault="006F1376" w:rsidP="00CB0B54">
                            <w:pPr>
                              <w:pStyle w:val="Title-Dark"/>
                              <w:rPr>
                                <w:color w:val="975629"/>
                              </w:rPr>
                            </w:pPr>
                            <w:r w:rsidRPr="003B47C6">
                              <w:rPr>
                                <w:color w:val="975629"/>
                              </w:rPr>
                              <w:t>Seminar</w:t>
                            </w:r>
                          </w:p>
                        </w:txbxContent>
                      </wps:txbx>
                      <wps:bodyPr rot="0" vert="horz" wrap="square" lIns="0" tIns="0" rIns="4572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5" type="#_x0000_t202" style="position:absolute;margin-left:168.4pt;margin-top:104.45pt;width:3in;height:39.6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" filled="f" stroked="f">
                <v:textbox inset="0,0,3.6pt,0">
                  <w:txbxContent>
                    <w:p w14:paraId="06BDA296" w14:textId="77777777" w:rsidR="006F1376" w:rsidRPr="003B47C6" w:rsidRDefault="006F1376" w:rsidP="00CB0B54">
                      <w:pPr>
                        <w:pStyle w:val="Title-Dark"/>
                        <w:rPr>
                          <w:color w:val="975629"/>
                        </w:rPr>
                      </w:pPr>
                      <w:r w:rsidRPr="003B47C6">
                        <w:rPr>
                          <w:color w:val="975629"/>
                        </w:rPr>
                        <w:t>Seminar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60E4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C0BE0AE" wp14:editId="294B70CE">
                <wp:simplePos x="0" y="0"/>
                <wp:positionH relativeFrom="page">
                  <wp:posOffset>1129030</wp:posOffset>
                </wp:positionH>
                <wp:positionV relativeFrom="page">
                  <wp:posOffset>9123680</wp:posOffset>
                </wp:positionV>
                <wp:extent cx="6438900" cy="567055"/>
                <wp:effectExtent l="0" t="0" r="0" b="17145"/>
                <wp:wrapTight wrapText="bothSides">
                  <wp:wrapPolygon edited="0">
                    <wp:start x="85" y="0"/>
                    <wp:lineTo x="85" y="21286"/>
                    <wp:lineTo x="21387" y="21286"/>
                    <wp:lineTo x="21387" y="0"/>
                    <wp:lineTo x="85" y="0"/>
                  </wp:wrapPolygon>
                </wp:wrapTight>
                <wp:docPr id="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AB9380" w14:textId="03C7C3CF" w:rsidR="006F1376" w:rsidRPr="0045219C" w:rsidRDefault="006F1376" w:rsidP="00990690">
                            <w:pPr>
                              <w:pStyle w:val="Heading-Dark"/>
                              <w:jc w:val="right"/>
                              <w:rPr>
                                <w:color w:val="975629"/>
                              </w:rPr>
                            </w:pPr>
                            <w:r>
                              <w:rPr>
                                <w:color w:val="975629"/>
                              </w:rPr>
                              <w:t>Be a Birth Companion!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6" type="#_x0000_t202" style="position:absolute;margin-left:88.9pt;margin-top:718.4pt;width:507pt;height:44.6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" filled="f" stroked="f">
                <v:textbox inset=",0,,0">
                  <w:txbxContent>
                    <w:p w14:paraId="2FAB9380" w14:textId="03C7C3CF" w:rsidR="006F1376" w:rsidRPr="0045219C" w:rsidRDefault="006F1376" w:rsidP="00990690">
                      <w:pPr>
                        <w:pStyle w:val="Heading-Dark"/>
                        <w:jc w:val="right"/>
                        <w:rPr>
                          <w:color w:val="975629"/>
                        </w:rPr>
                      </w:pPr>
                      <w:r>
                        <w:rPr>
                          <w:color w:val="975629"/>
                        </w:rPr>
                        <w:t>Be a Birth Companion!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9069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6B026D5" wp14:editId="570F1E6D">
                <wp:simplePos x="0" y="0"/>
                <wp:positionH relativeFrom="page">
                  <wp:posOffset>3140075</wp:posOffset>
                </wp:positionH>
                <wp:positionV relativeFrom="page">
                  <wp:posOffset>7142480</wp:posOffset>
                </wp:positionV>
                <wp:extent cx="2743200" cy="2021840"/>
                <wp:effectExtent l="0" t="0" r="0" b="0"/>
                <wp:wrapTight wrapText="bothSides">
                  <wp:wrapPolygon edited="0">
                    <wp:start x="200" y="271"/>
                    <wp:lineTo x="200" y="20894"/>
                    <wp:lineTo x="21200" y="20894"/>
                    <wp:lineTo x="21200" y="271"/>
                    <wp:lineTo x="200" y="271"/>
                  </wp:wrapPolygon>
                </wp:wrapTight>
                <wp:docPr id="1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021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linkedTxbx id="5" seq="1"/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7" type="#_x0000_t202" style="position:absolute;margin-left:247.25pt;margin-top:562.4pt;width:3in;height:159.2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" mv:complextextbox="1" filled="f" stroked="f">
                <v:textbox style="mso-next-textbox:#Text Box 1063" inset=",7.2pt,,7.2pt">
                  <w:txbxContent/>
                </v:textbox>
                <w10:wrap type="tight" anchorx="page" anchory="page"/>
              </v:shape>
            </w:pict>
          </mc:Fallback>
        </mc:AlternateContent>
      </w:r>
      <w:r w:rsidR="0099069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4329" behindDoc="0" locked="0" layoutInCell="1" allowOverlap="1" wp14:anchorId="2E43F021" wp14:editId="5EDA594F">
                <wp:simplePos x="0" y="0"/>
                <wp:positionH relativeFrom="page">
                  <wp:posOffset>6309360</wp:posOffset>
                </wp:positionH>
                <wp:positionV relativeFrom="page">
                  <wp:posOffset>7490460</wp:posOffset>
                </wp:positionV>
                <wp:extent cx="914400" cy="914400"/>
                <wp:effectExtent l="0" t="0" r="0" b="0"/>
                <wp:wrapThrough wrapText="bothSides">
                  <wp:wrapPolygon edited="0">
                    <wp:start x="600" y="0"/>
                    <wp:lineTo x="600" y="21000"/>
                    <wp:lineTo x="20400" y="21000"/>
                    <wp:lineTo x="20400" y="0"/>
                    <wp:lineTo x="600" y="0"/>
                  </wp:wrapPolygon>
                </wp:wrapThrough>
                <wp:docPr id="1063" name="Text Box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5" seq="2"/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63" o:spid="_x0000_s1038" type="#_x0000_t202" style="position:absolute;margin-left:496.8pt;margin-top:589.8pt;width:1in;height:1in;z-index:251704329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" mv:complextextbox="1" filled="f" stroked="f">
                <v:textbox>
                  <w:txbxContent/>
                </v:textbox>
                <w10:wrap type="through" anchorx="page" anchory="page"/>
              </v:shape>
            </w:pict>
          </mc:Fallback>
        </mc:AlternateContent>
      </w:r>
    </w:p>
    <w:sectPr w:rsidR="00CB0B54" w:rsidSect="00332BFF">
      <w:headerReference w:type="default" r:id="rId9"/>
      <w:headerReference w:type="first" r:id="rId10"/>
      <w:pgSz w:w="12240" w:h="15840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2FFD1F" w14:textId="77777777" w:rsidR="00532156" w:rsidRDefault="00532156">
      <w:r>
        <w:separator/>
      </w:r>
    </w:p>
  </w:endnote>
  <w:endnote w:type="continuationSeparator" w:id="0">
    <w:p w14:paraId="63B0D41F" w14:textId="77777777" w:rsidR="00532156" w:rsidRDefault="0053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ＭＳ Ｐ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B7A024" w14:textId="77777777" w:rsidR="00532156" w:rsidRDefault="00532156">
      <w:r>
        <w:separator/>
      </w:r>
    </w:p>
  </w:footnote>
  <w:footnote w:type="continuationSeparator" w:id="0">
    <w:p w14:paraId="7D42CFB0" w14:textId="77777777" w:rsidR="00532156" w:rsidRDefault="0053215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46D34E" w14:textId="2E90DD00" w:rsidR="006F1376" w:rsidRDefault="006F1376">
    <w:pPr>
      <w:pStyle w:val="Header"/>
    </w:pPr>
    <w:r w:rsidRPr="00C23F5F">
      <w:rPr>
        <w:noProof/>
        <w:lang w:eastAsia="en-US"/>
      </w:rPr>
      <w:drawing>
        <wp:anchor distT="0" distB="0" distL="118745" distR="118745" simplePos="0" relativeHeight="251661317" behindDoc="0" locked="0" layoutInCell="1" allowOverlap="1" wp14:anchorId="58A98641" wp14:editId="067B1F79">
          <wp:simplePos x="0" y="0"/>
          <wp:positionH relativeFrom="page">
            <wp:posOffset>2907665</wp:posOffset>
          </wp:positionH>
          <wp:positionV relativeFrom="page">
            <wp:posOffset>106680</wp:posOffset>
          </wp:positionV>
          <wp:extent cx="7768590" cy="5839460"/>
          <wp:effectExtent l="0" t="0" r="3810" b="254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riorOverlay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32" t="-14006" r="132" b="14006"/>
                  <a:stretch/>
                </pic:blipFill>
                <pic:spPr>
                  <a:xfrm>
                    <a:off x="0" y="0"/>
                    <a:ext cx="7768590" cy="5839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9262" behindDoc="0" locked="0" layoutInCell="1" allowOverlap="1" wp14:anchorId="0C6BFD51" wp14:editId="30D068D4">
              <wp:simplePos x="0" y="0"/>
              <wp:positionH relativeFrom="page">
                <wp:posOffset>466090</wp:posOffset>
              </wp:positionH>
              <wp:positionV relativeFrom="page">
                <wp:posOffset>466090</wp:posOffset>
              </wp:positionV>
              <wp:extent cx="9125585" cy="6839585"/>
              <wp:effectExtent l="0" t="0" r="0" b="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25585" cy="683958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tx2">
                              <a:lumMod val="100000"/>
                              <a:lumOff val="0"/>
                            </a:schemeClr>
                          </a:gs>
                          <a:gs pos="100000">
                            <a:schemeClr val="bg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36.7pt;margin-top:36.7pt;width:718.55pt;height:538.55pt;z-index:2516592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" fillcolor="#0b2e67 [3215]" stroked="f" strokecolor="#4a7ebb" strokeweight="1.5pt">
              <v:fill color2="#3472ba [3214]" focus="100%" type="gradient"/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C04C59" w14:textId="34C6344E" w:rsidR="006F1376" w:rsidRDefault="00864D3B">
    <w:pPr>
      <w:pStyle w:val="Header"/>
    </w:pPr>
    <w:r>
      <w:rPr>
        <w:noProof/>
        <w:lang w:eastAsia="en-US"/>
      </w:rPr>
      <w:drawing>
        <wp:anchor distT="0" distB="0" distL="114300" distR="114300" simplePos="0" relativeHeight="251663365" behindDoc="0" locked="0" layoutInCell="1" allowOverlap="1" wp14:anchorId="25FD41C1" wp14:editId="268DF0C1">
          <wp:simplePos x="0" y="0"/>
          <wp:positionH relativeFrom="page">
            <wp:posOffset>-57150</wp:posOffset>
          </wp:positionH>
          <wp:positionV relativeFrom="page">
            <wp:posOffset>5214620</wp:posOffset>
          </wp:positionV>
          <wp:extent cx="7844790" cy="5824220"/>
          <wp:effectExtent l="0" t="0" r="3810" b="0"/>
          <wp:wrapThrough wrapText="bothSides">
            <wp:wrapPolygon edited="0">
              <wp:start x="0" y="0"/>
              <wp:lineTo x="0" y="21478"/>
              <wp:lineTo x="21541" y="21478"/>
              <wp:lineTo x="21541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ueBox2.ps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4790" cy="5824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23F5F">
      <w:rPr>
        <w:noProof/>
        <w:lang w:eastAsia="en-US"/>
      </w:rPr>
      <w:drawing>
        <wp:anchor distT="0" distB="0" distL="118745" distR="118745" simplePos="0" relativeHeight="251664389" behindDoc="0" locked="0" layoutInCell="1" allowOverlap="1" wp14:anchorId="743B0CCF" wp14:editId="32D167F5">
          <wp:simplePos x="0" y="0"/>
          <wp:positionH relativeFrom="page">
            <wp:posOffset>-31750</wp:posOffset>
          </wp:positionH>
          <wp:positionV relativeFrom="page">
            <wp:posOffset>5214620</wp:posOffset>
          </wp:positionV>
          <wp:extent cx="7836535" cy="5883275"/>
          <wp:effectExtent l="0" t="0" r="12065" b="0"/>
          <wp:wrapNone/>
          <wp:docPr id="1059" name="Picture 1059" descr="InteriorOverla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riorOverlay.png"/>
                  <pic:cNvPicPr/>
                </pic:nvPicPr>
                <pic:blipFill>
                  <a:blip r:embed="rId2"/>
                  <a:srcRect t="619"/>
                  <a:stretch>
                    <a:fillRect/>
                  </a:stretch>
                </pic:blipFill>
                <pic:spPr>
                  <a:xfrm>
                    <a:off x="0" y="0"/>
                    <a:ext cx="7836535" cy="5883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65413" behindDoc="0" locked="0" layoutInCell="1" allowOverlap="1" wp14:anchorId="077A9841" wp14:editId="186B8852">
          <wp:simplePos x="0" y="0"/>
          <wp:positionH relativeFrom="page">
            <wp:posOffset>-41910</wp:posOffset>
          </wp:positionH>
          <wp:positionV relativeFrom="page">
            <wp:posOffset>399415</wp:posOffset>
          </wp:positionV>
          <wp:extent cx="7875270" cy="4629150"/>
          <wp:effectExtent l="0" t="0" r="0" b="0"/>
          <wp:wrapThrough wrapText="bothSides">
            <wp:wrapPolygon edited="0">
              <wp:start x="0" y="0"/>
              <wp:lineTo x="0" y="21452"/>
              <wp:lineTo x="21527" y="21452"/>
              <wp:lineTo x="21527" y="0"/>
              <wp:lineTo x="0" y="0"/>
            </wp:wrapPolygon>
          </wp:wrapThrough>
          <wp:docPr id="1058" name="Picture 10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Front2c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5270" cy="4629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2CE76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A9525BC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7ACF3B4A"/>
    <w:multiLevelType w:val="hybridMultilevel"/>
    <w:tmpl w:val="925A1E08"/>
    <w:lvl w:ilvl="0" w:tplc="8BDCDDCC">
      <w:start w:val="1"/>
      <w:numFmt w:val="bullet"/>
      <w:lvlText w:val=""/>
      <w:lvlJc w:val="left"/>
      <w:pPr>
        <w:tabs>
          <w:tab w:val="num" w:pos="36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attachedTemplate r:id="rId1"/>
  <w:revisionView w:markup="0"/>
  <w:defaultTabStop w:val="720"/>
  <w:displayHorizontalDrawingGridEvery w:val="0"/>
  <w:displayVerticalDrawingGridEvery w:val="0"/>
  <w:doNotUseMarginsForDrawingGridOrigin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0"/>
    <w:docVar w:name="ShowOutlines" w:val="0"/>
    <w:docVar w:name="ShowStaticGuides" w:val="1"/>
  </w:docVars>
  <w:rsids>
    <w:rsidRoot w:val="0062086F"/>
    <w:rsid w:val="000069AA"/>
    <w:rsid w:val="00012B15"/>
    <w:rsid w:val="000C2C0A"/>
    <w:rsid w:val="000F5D49"/>
    <w:rsid w:val="0011091E"/>
    <w:rsid w:val="001206F5"/>
    <w:rsid w:val="00195EA5"/>
    <w:rsid w:val="00332BFF"/>
    <w:rsid w:val="00357E97"/>
    <w:rsid w:val="003B47C6"/>
    <w:rsid w:val="0045219C"/>
    <w:rsid w:val="004D7EC2"/>
    <w:rsid w:val="0052518A"/>
    <w:rsid w:val="00532156"/>
    <w:rsid w:val="005C4DD1"/>
    <w:rsid w:val="0062086F"/>
    <w:rsid w:val="006A24A0"/>
    <w:rsid w:val="006F1376"/>
    <w:rsid w:val="0070125D"/>
    <w:rsid w:val="0073514C"/>
    <w:rsid w:val="00751C5D"/>
    <w:rsid w:val="00753B3F"/>
    <w:rsid w:val="00760E48"/>
    <w:rsid w:val="00784558"/>
    <w:rsid w:val="007A5DCE"/>
    <w:rsid w:val="007A714A"/>
    <w:rsid w:val="00826C48"/>
    <w:rsid w:val="00864D3B"/>
    <w:rsid w:val="008B0327"/>
    <w:rsid w:val="008E1110"/>
    <w:rsid w:val="008E4DEC"/>
    <w:rsid w:val="00990690"/>
    <w:rsid w:val="009A2FF1"/>
    <w:rsid w:val="009D55D4"/>
    <w:rsid w:val="009D71A0"/>
    <w:rsid w:val="00A93AE9"/>
    <w:rsid w:val="00AB7210"/>
    <w:rsid w:val="00AF4244"/>
    <w:rsid w:val="00AF6E1B"/>
    <w:rsid w:val="00B5218A"/>
    <w:rsid w:val="00B74432"/>
    <w:rsid w:val="00BA7CB6"/>
    <w:rsid w:val="00CB0B54"/>
    <w:rsid w:val="00CE016E"/>
    <w:rsid w:val="00D02402"/>
    <w:rsid w:val="00D37AD7"/>
    <w:rsid w:val="00D85248"/>
    <w:rsid w:val="00DD4EBC"/>
    <w:rsid w:val="00E7392A"/>
    <w:rsid w:val="00EA6768"/>
    <w:rsid w:val="00ED36F7"/>
    <w:rsid w:val="00F9134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A1C1E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1" w:defUnhideWhenUsed="0" w:defQFormat="0" w:count="276">
    <w:lsdException w:name="Normal" w:semiHidden="0"/>
    <w:lsdException w:name="heading 1" w:semiHidden="0"/>
    <w:lsdException w:name="heading 2" w:semiHidden="0"/>
    <w:lsdException w:name="heading 3" w:semiHidden="0"/>
    <w:lsdException w:name="heading 4" w:semiHidden="0" w:qFormat="1"/>
    <w:lsdException w:name="heading 5" w:semiHidden="0"/>
    <w:lsdException w:name="heading 6" w:unhideWhenUsed="1"/>
    <w:lsdException w:name="heading 7" w:unhideWhenUsed="1"/>
    <w:lsdException w:name="heading 8" w:unhideWhenUsed="1"/>
    <w:lsdException w:name="heading 9" w:unhideWhenUsed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nhideWhenUsed="1"/>
    <w:lsdException w:name="toc 2" w:unhideWhenUsed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nhideWhenUsed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semiHidden="0"/>
    <w:lsdException w:name="List Number" w:unhideWhenUsed="1"/>
    <w:lsdException w:name="List 2" w:unhideWhenUsed="1"/>
    <w:lsdException w:name="List 3" w:semiHidden="0"/>
    <w:lsdException w:name="List 4" w:semiHidden="0"/>
    <w:lsdException w:name="List 5" w:semiHidden="0"/>
    <w:lsdException w:name="List Bullet 2" w:semiHidden="0"/>
    <w:lsdException w:name="List Bullet 3" w:semiHidden="0"/>
    <w:lsdException w:name="List Bullet 4" w:semiHidden="0"/>
    <w:lsdException w:name="List Bullet 5" w:semiHidden="0"/>
    <w:lsdException w:name="List Number 2" w:semiHidden="0"/>
    <w:lsdException w:name="List Number 3" w:semiHidden="0"/>
    <w:lsdException w:name="List Number 4" w:semiHidden="0"/>
    <w:lsdException w:name="List Number 5" w:semiHidden="0"/>
    <w:lsdException w:name="Title" w:semiHidden="0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semiHidden="0"/>
    <w:lsdException w:name="Body Text Indent 3" w:semiHidden="0"/>
    <w:lsdException w:name="Block Text" w:semiHidden="0"/>
    <w:lsdException w:name="Hyperlink" w:semiHidden="0"/>
    <w:lsdException w:name="FollowedHyperlink" w:unhideWhenUsed="1"/>
    <w:lsdException w:name="Strong" w:semiHidden="0"/>
    <w:lsdException w:name="Emphasis" w:semiHidden="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/>
    <w:lsdException w:name="Table Theme" w:unhideWhenUsed="1"/>
    <w:lsdException w:name="Note Level 1" w:unhideWhenUsed="1"/>
    <w:lsdException w:name="Note Level 2" w:unhideWhenUsed="1"/>
    <w:lsdException w:name="Note Level 3" w:unhideWhenUsed="1"/>
    <w:lsdException w:name="Note Level 4" w:unhideWhenUsed="1"/>
    <w:lsdException w:name="Note Level 5" w:unhideWhenUsed="1"/>
    <w:lsdException w:name="Note Level 6" w:unhideWhenUsed="1"/>
    <w:lsdException w:name="Note Level 7" w:unhideWhenUsed="1"/>
    <w:lsdException w:name="Note Level 8" w:unhideWhenUsed="1"/>
    <w:lsdException w:name="Note Level 9" w:semiHidden="0"/>
    <w:lsdException w:name="Placeholder Text" w:semiHidden="0"/>
    <w:lsdException w:name="No Spacing" w:semiHidden="0"/>
    <w:lsdException w:name="Light Shading" w:semiHidden="0"/>
    <w:lsdException w:name="Light List" w:semiHidden="0"/>
    <w:lsdException w:name="Light Grid" w:semiHidden="0"/>
    <w:lsdException w:name="Medium Shading 1" w:semiHidden="0"/>
    <w:lsdException w:name="Medium Shading 2" w:semiHidden="0"/>
    <w:lsdException w:name="Medium List 1" w:semiHidden="0"/>
    <w:lsdException w:name="Medium List 2" w:semiHidden="0"/>
    <w:lsdException w:name="Medium Grid 1" w:semiHidden="0"/>
    <w:lsdException w:name="Medium Grid 2" w:semiHidden="0"/>
    <w:lsdException w:name="Medium Grid 3" w:semiHidden="0"/>
    <w:lsdException w:name="Dark List" w:semiHidden="0"/>
    <w:lsdException w:name="Colorful Shading" w:semiHidden="0"/>
    <w:lsdException w:name="Colorful List" w:semiHidden="0"/>
    <w:lsdException w:name="Colorful Grid" w:semiHidden="0"/>
    <w:lsdException w:name="Light Shading Accent 1" w:semiHidden="0"/>
    <w:lsdException w:name="Light List Accent 1" w:semiHidden="0"/>
    <w:lsdException w:name="Light Grid Accent 1" w:semiHidden="0"/>
    <w:lsdException w:name="Medium Shading 1 Accent 1" w:semiHidden="0"/>
    <w:lsdException w:name="Medium Shading 2 Accent 1" w:semiHidden="0"/>
    <w:lsdException w:name="Medium List 1 Accent 1" w:semiHidden="0"/>
    <w:lsdException w:name="List Paragraph" w:semiHidden="0"/>
    <w:lsdException w:name="Quote" w:semiHidden="0"/>
    <w:lsdException w:name="Intense Quote" w:semiHidden="0"/>
    <w:lsdException w:name="Medium List 2 Accent 1" w:semiHidden="0"/>
    <w:lsdException w:name="Medium Grid 1 Accent 1" w:semiHidden="0"/>
    <w:lsdException w:name="Medium Grid 2 Accent 1" w:semiHidden="0"/>
    <w:lsdException w:name="Medium Grid 3 Accent 1" w:semiHidden="0"/>
    <w:lsdException w:name="Dark List Accent 1" w:semiHidden="0"/>
    <w:lsdException w:name="Colorful Shading Accent 1" w:semiHidden="0"/>
    <w:lsdException w:name="Colorful List Accent 1" w:semiHidden="0"/>
    <w:lsdException w:name="Colorful Grid Accent 1" w:semiHidden="0"/>
    <w:lsdException w:name="Light Shading Accent 2" w:semiHidden="0"/>
    <w:lsdException w:name="Light List Accent 2" w:semiHidden="0"/>
    <w:lsdException w:name="Light Grid Accent 2" w:semiHidden="0"/>
    <w:lsdException w:name="Medium Shading 1 Accent 2" w:semiHidden="0"/>
    <w:lsdException w:name="Medium Shading 2 Accent 2" w:semiHidden="0"/>
    <w:lsdException w:name="Medium List 1 Accent 2" w:semiHidden="0"/>
    <w:lsdException w:name="Medium List 2 Accent 2" w:semiHidden="0"/>
    <w:lsdException w:name="Medium Grid 1 Accent 2" w:semiHidden="0"/>
    <w:lsdException w:name="Medium Grid 2 Accent 2" w:semiHidden="0"/>
    <w:lsdException w:name="Medium Grid 3 Accent 2" w:semiHidden="0"/>
    <w:lsdException w:name="Dark List Accent 2" w:semiHidden="0"/>
    <w:lsdException w:name="Colorful Shading Accent 2" w:semiHidden="0"/>
    <w:lsdException w:name="Colorful List Accent 2" w:semiHidden="0"/>
    <w:lsdException w:name="Colorful Grid Accent 2" w:semiHidden="0"/>
    <w:lsdException w:name="Light Shading Accent 3" w:semiHidden="0"/>
    <w:lsdException w:name="Light List Accent 3" w:semiHidden="0"/>
    <w:lsdException w:name="Light Grid Accent 3" w:semiHidden="0"/>
    <w:lsdException w:name="Medium Shading 1 Accent 3" w:semiHidden="0"/>
    <w:lsdException w:name="Medium Shading 2 Accent 3" w:semiHidden="0"/>
    <w:lsdException w:name="Medium List 1 Accent 3" w:semiHidden="0"/>
    <w:lsdException w:name="Medium List 2 Accent 3" w:semiHidden="0"/>
    <w:lsdException w:name="Medium Grid 1 Accent 3" w:semiHidden="0"/>
    <w:lsdException w:name="Medium Grid 2 Accent 3" w:semiHidden="0"/>
    <w:lsdException w:name="Medium Grid 3 Accent 3" w:semiHidden="0"/>
    <w:lsdException w:name="Dark List Accent 3" w:semiHidden="0"/>
    <w:lsdException w:name="Colorful Shading Accent 3" w:semiHidden="0"/>
    <w:lsdException w:name="Colorful List Accent 3" w:semiHidden="0"/>
    <w:lsdException w:name="Colorful Grid Accent 3" w:semiHidden="0"/>
    <w:lsdException w:name="Light Shading Accent 4" w:semiHidden="0"/>
    <w:lsdException w:name="Light List Accent 4" w:semiHidden="0"/>
    <w:lsdException w:name="Light Grid Accent 4" w:semiHidden="0"/>
    <w:lsdException w:name="Medium Shading 1 Accent 4" w:semiHidden="0"/>
    <w:lsdException w:name="Medium Shading 2 Accent 4" w:semiHidden="0"/>
    <w:lsdException w:name="Medium List 1 Accent 4" w:semiHidden="0"/>
    <w:lsdException w:name="Medium List 2 Accent 4" w:semiHidden="0"/>
    <w:lsdException w:name="Medium Grid 1 Accent 4" w:semiHidden="0"/>
    <w:lsdException w:name="Medium Grid 2 Accent 4" w:semiHidden="0"/>
    <w:lsdException w:name="Medium Grid 3 Accent 4" w:semiHidden="0"/>
    <w:lsdException w:name="Dark List Accent 4" w:semiHidden="0"/>
    <w:lsdException w:name="Colorful Shading Accent 4" w:semiHidden="0"/>
    <w:lsdException w:name="Colorful List Accent 4" w:semiHidden="0"/>
    <w:lsdException w:name="Colorful Grid Accent 4" w:semiHidden="0"/>
    <w:lsdException w:name="Light Shading Accent 5" w:semiHidden="0"/>
    <w:lsdException w:name="Light List Accent 5" w:semiHidden="0"/>
    <w:lsdException w:name="Light Grid Accent 5" w:semiHidden="0"/>
    <w:lsdException w:name="Medium Shading 1 Accent 5" w:semiHidden="0"/>
    <w:lsdException w:name="Medium Shading 2 Accent 5" w:semiHidden="0"/>
    <w:lsdException w:name="Medium List 1 Accent 5" w:semiHidden="0"/>
    <w:lsdException w:name="Medium List 2 Accent 5" w:semiHidden="0"/>
    <w:lsdException w:name="Medium Grid 1 Accent 5" w:semiHidden="0"/>
    <w:lsdException w:name="Medium Grid 2 Accent 5" w:semiHidden="0"/>
    <w:lsdException w:name="Medium Grid 3 Accent 5" w:semiHidden="0"/>
    <w:lsdException w:name="Dark List Accent 5" w:semiHidden="0"/>
    <w:lsdException w:name="Colorful Shading Accent 5" w:semiHidden="0"/>
    <w:lsdException w:name="Colorful List Accent 5" w:semiHidden="0"/>
    <w:lsdException w:name="Colorful Grid Accent 5" w:semiHidden="0"/>
    <w:lsdException w:name="Light Shading Accent 6" w:semiHidden="0"/>
    <w:lsdException w:name="Light List Accent 6" w:semiHidden="0"/>
    <w:lsdException w:name="Light Grid Accent 6" w:semiHidden="0"/>
    <w:lsdException w:name="Medium Shading 1 Accent 6" w:semiHidden="0"/>
    <w:lsdException w:name="Medium Shading 2 Accent 6" w:semiHidden="0"/>
    <w:lsdException w:name="Medium List 1 Accent 6" w:semiHidden="0"/>
    <w:lsdException w:name="Medium List 2 Accent 6" w:semiHidden="0"/>
    <w:lsdException w:name="Medium Grid 1 Accent 6" w:semiHidden="0"/>
    <w:lsdException w:name="Medium Grid 2 Accent 6" w:semiHidden="0"/>
    <w:lsdException w:name="Medium Grid 3 Accent 6" w:semiHidden="0"/>
    <w:lsdException w:name="Dark List Accent 6" w:semiHidden="0"/>
    <w:lsdException w:name="Colorful Shading Accent 6" w:semiHidden="0"/>
    <w:lsdException w:name="Colorful List Accent 6" w:semiHidden="0"/>
    <w:lsdException w:name="Colorful Grid Accent 6" w:semiHidden="0"/>
    <w:lsdException w:name="Subtle Emphasis" w:semiHidden="0"/>
    <w:lsdException w:name="Intense Emphasis" w:semiHidden="0"/>
    <w:lsdException w:name="Subtle Reference" w:semiHidden="0"/>
    <w:lsdException w:name="Intense Reference" w:semiHidden="0"/>
    <w:lsdException w:name="Book Title" w:semiHidden="0"/>
    <w:lsdException w:name="Bibliography" w:unhideWhenUsed="1"/>
    <w:lsdException w:name="TOC Heading" w:semiHidden="0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D52390"/>
    <w:pPr>
      <w:keepNext/>
      <w:keepLines/>
      <w:spacing w:after="120"/>
      <w:jc w:val="center"/>
      <w:outlineLvl w:val="0"/>
    </w:pPr>
    <w:rPr>
      <w:rFonts w:asciiTheme="majorHAnsi" w:eastAsiaTheme="majorEastAsia" w:hAnsiTheme="majorHAnsi" w:cstheme="majorBidi"/>
      <w:bCs/>
      <w:color w:val="FFFFFF" w:themeColor="background1"/>
      <w:sz w:val="64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F5905"/>
    <w:pPr>
      <w:keepNext/>
      <w:keepLines/>
      <w:spacing w:after="60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8A2EA8"/>
    <w:pPr>
      <w:jc w:val="center"/>
      <w:outlineLvl w:val="2"/>
    </w:pPr>
    <w:rPr>
      <w:rFonts w:asciiTheme="majorHAnsi" w:eastAsiaTheme="majorEastAsia" w:hAnsiTheme="majorHAnsi" w:cstheme="majorBidi"/>
      <w:bCs/>
      <w:color w:val="FFFFFF" w:themeColor="background1"/>
      <w:sz w:val="28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16548F"/>
    <w:pPr>
      <w:spacing w:line="264" w:lineRule="auto"/>
      <w:jc w:val="right"/>
      <w:outlineLvl w:val="3"/>
    </w:pPr>
    <w:rPr>
      <w:rFonts w:asciiTheme="majorHAnsi" w:eastAsiaTheme="majorEastAsia" w:hAnsiTheme="majorHAnsi" w:cstheme="majorBidi"/>
      <w:bCs/>
      <w:iCs/>
      <w:color w:val="262626" w:themeColor="text1" w:themeTint="D9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6066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60663"/>
  </w:style>
  <w:style w:type="paragraph" w:styleId="Footer">
    <w:name w:val="footer"/>
    <w:basedOn w:val="Normal"/>
    <w:link w:val="FooterChar"/>
    <w:unhideWhenUsed/>
    <w:rsid w:val="0016548F"/>
    <w:pPr>
      <w:spacing w:line="360" w:lineRule="auto"/>
      <w:jc w:val="center"/>
    </w:pPr>
    <w:rPr>
      <w:color w:val="262626" w:themeColor="text1" w:themeTint="D9"/>
      <w:sz w:val="18"/>
    </w:rPr>
  </w:style>
  <w:style w:type="character" w:customStyle="1" w:styleId="FooterChar">
    <w:name w:val="Footer Char"/>
    <w:basedOn w:val="DefaultParagraphFont"/>
    <w:link w:val="Footer"/>
    <w:rsid w:val="0016548F"/>
    <w:rPr>
      <w:color w:val="262626" w:themeColor="text1" w:themeTint="D9"/>
      <w:sz w:val="18"/>
    </w:rPr>
  </w:style>
  <w:style w:type="paragraph" w:styleId="BodyText">
    <w:name w:val="Body Text"/>
    <w:basedOn w:val="Normal"/>
    <w:link w:val="BodyTextChar"/>
    <w:unhideWhenUsed/>
    <w:rsid w:val="00D52390"/>
    <w:pPr>
      <w:spacing w:after="120"/>
      <w:jc w:val="center"/>
    </w:pPr>
    <w:rPr>
      <w:color w:val="FFFFFF" w:themeColor="background1"/>
      <w:sz w:val="22"/>
    </w:rPr>
  </w:style>
  <w:style w:type="character" w:customStyle="1" w:styleId="BodyTextChar">
    <w:name w:val="Body Text Char"/>
    <w:basedOn w:val="DefaultParagraphFont"/>
    <w:link w:val="BodyText"/>
    <w:rsid w:val="00D52390"/>
    <w:rPr>
      <w:color w:val="FFFFFF" w:themeColor="background1"/>
      <w:sz w:val="22"/>
    </w:rPr>
  </w:style>
  <w:style w:type="paragraph" w:styleId="Title">
    <w:name w:val="Title"/>
    <w:basedOn w:val="Normal"/>
    <w:next w:val="Normal"/>
    <w:link w:val="TitleChar"/>
    <w:qFormat/>
    <w:rsid w:val="00CC0870"/>
    <w:pPr>
      <w:spacing w:line="124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2"/>
      <w:sz w:val="120"/>
      <w:szCs w:val="52"/>
    </w:rPr>
  </w:style>
  <w:style w:type="character" w:customStyle="1" w:styleId="TitleChar">
    <w:name w:val="Title Char"/>
    <w:basedOn w:val="DefaultParagraphFont"/>
    <w:link w:val="Title"/>
    <w:rsid w:val="00CC0870"/>
    <w:rPr>
      <w:rFonts w:asciiTheme="majorHAnsi" w:eastAsiaTheme="majorEastAsia" w:hAnsiTheme="majorHAnsi" w:cstheme="majorBidi"/>
      <w:color w:val="FFFFFF" w:themeColor="background1"/>
      <w:kern w:val="22"/>
      <w:sz w:val="120"/>
      <w:szCs w:val="52"/>
    </w:rPr>
  </w:style>
  <w:style w:type="paragraph" w:styleId="Subtitle">
    <w:name w:val="Subtitle"/>
    <w:basedOn w:val="Normal"/>
    <w:next w:val="Normal"/>
    <w:link w:val="SubtitleChar"/>
    <w:qFormat/>
    <w:rsid w:val="00CC0870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FFFFFF" w:themeColor="background1"/>
      <w:sz w:val="56"/>
    </w:rPr>
  </w:style>
  <w:style w:type="character" w:customStyle="1" w:styleId="SubtitleChar">
    <w:name w:val="Subtitle Char"/>
    <w:basedOn w:val="DefaultParagraphFont"/>
    <w:link w:val="Subtitle"/>
    <w:rsid w:val="00CC0870"/>
    <w:rPr>
      <w:rFonts w:asciiTheme="majorHAnsi" w:eastAsiaTheme="majorEastAsia" w:hAnsiTheme="majorHAnsi" w:cstheme="majorBidi"/>
      <w:iCs/>
      <w:color w:val="FFFFFF" w:themeColor="background1"/>
      <w:sz w:val="56"/>
    </w:rPr>
  </w:style>
  <w:style w:type="character" w:customStyle="1" w:styleId="Heading1Char">
    <w:name w:val="Heading 1 Char"/>
    <w:basedOn w:val="DefaultParagraphFont"/>
    <w:link w:val="Heading1"/>
    <w:rsid w:val="00D52390"/>
    <w:rPr>
      <w:rFonts w:asciiTheme="majorHAnsi" w:eastAsiaTheme="majorEastAsia" w:hAnsiTheme="majorHAnsi" w:cstheme="majorBidi"/>
      <w:bCs/>
      <w:color w:val="FFFFFF" w:themeColor="background1"/>
      <w:sz w:val="64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BF5905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BodyTextFirstIndent2">
    <w:name w:val="Body Text First Indent 2"/>
    <w:link w:val="BodyTextFirstIndent2Char"/>
    <w:semiHidden/>
    <w:unhideWhenUsed/>
    <w:rsid w:val="00D52390"/>
    <w:pPr>
      <w:ind w:firstLine="360"/>
    </w:pPr>
  </w:style>
  <w:style w:type="character" w:customStyle="1" w:styleId="BodyTextFirstIndent2Char">
    <w:name w:val="Body Text First Indent 2 Char"/>
    <w:basedOn w:val="Heading2Char"/>
    <w:link w:val="BodyTextFirstIndent2"/>
    <w:semiHidden/>
    <w:rsid w:val="00D52390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8A2EA8"/>
    <w:rPr>
      <w:rFonts w:asciiTheme="majorHAnsi" w:eastAsiaTheme="majorEastAsia" w:hAnsiTheme="majorHAnsi" w:cstheme="majorBidi"/>
      <w:bCs/>
      <w:color w:val="FFFFFF" w:themeColor="background1"/>
      <w:sz w:val="28"/>
    </w:rPr>
  </w:style>
  <w:style w:type="paragraph" w:customStyle="1" w:styleId="Organization">
    <w:name w:val="Organization"/>
    <w:basedOn w:val="Normal"/>
    <w:qFormat/>
    <w:rsid w:val="00D52390"/>
    <w:pPr>
      <w:jc w:val="center"/>
    </w:pPr>
    <w:rPr>
      <w:color w:val="3472BA" w:themeColor="background2"/>
      <w:sz w:val="36"/>
    </w:rPr>
  </w:style>
  <w:style w:type="paragraph" w:customStyle="1" w:styleId="Title-Dark">
    <w:name w:val="Title - Dark"/>
    <w:basedOn w:val="Normal"/>
    <w:qFormat/>
    <w:rsid w:val="00D5529F"/>
    <w:pPr>
      <w:jc w:val="right"/>
    </w:pPr>
    <w:rPr>
      <w:rFonts w:asciiTheme="majorHAnsi" w:hAnsiTheme="majorHAnsi"/>
      <w:color w:val="3472BA" w:themeColor="background2"/>
      <w:sz w:val="64"/>
    </w:rPr>
  </w:style>
  <w:style w:type="character" w:customStyle="1" w:styleId="Heading4Char">
    <w:name w:val="Heading 4 Char"/>
    <w:basedOn w:val="DefaultParagraphFont"/>
    <w:link w:val="Heading4"/>
    <w:semiHidden/>
    <w:rsid w:val="0016548F"/>
    <w:rPr>
      <w:rFonts w:asciiTheme="majorHAnsi" w:eastAsiaTheme="majorEastAsia" w:hAnsiTheme="majorHAnsi" w:cstheme="majorBidi"/>
      <w:bCs/>
      <w:iCs/>
      <w:color w:val="262626" w:themeColor="text1" w:themeTint="D9"/>
      <w:sz w:val="28"/>
    </w:rPr>
  </w:style>
  <w:style w:type="paragraph" w:customStyle="1" w:styleId="BodyText-Left">
    <w:name w:val="Body Text - Left"/>
    <w:basedOn w:val="BodyText"/>
    <w:qFormat/>
    <w:rsid w:val="0016548F"/>
    <w:pPr>
      <w:jc w:val="left"/>
    </w:pPr>
  </w:style>
  <w:style w:type="paragraph" w:customStyle="1" w:styleId="Heading-Dark">
    <w:name w:val="Heading - Dark"/>
    <w:basedOn w:val="Normal"/>
    <w:qFormat/>
    <w:rsid w:val="00D5529F"/>
    <w:pPr>
      <w:jc w:val="both"/>
    </w:pPr>
    <w:rPr>
      <w:rFonts w:asciiTheme="majorHAnsi" w:eastAsiaTheme="majorEastAsia" w:hAnsiTheme="majorHAnsi" w:cstheme="majorBidi"/>
      <w:color w:val="3472BA" w:themeColor="background2"/>
      <w:sz w:val="72"/>
    </w:rPr>
  </w:style>
  <w:style w:type="paragraph" w:customStyle="1" w:styleId="BodyText-Dark">
    <w:name w:val="Body Text - Dark"/>
    <w:basedOn w:val="Heading-Dark"/>
    <w:qFormat/>
    <w:rsid w:val="0016548F"/>
    <w:pPr>
      <w:spacing w:after="120"/>
    </w:pPr>
    <w:rPr>
      <w:color w:val="262626" w:themeColor="text1" w:themeTint="D9"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1" w:defUnhideWhenUsed="0" w:defQFormat="0" w:count="276">
    <w:lsdException w:name="Normal" w:semiHidden="0"/>
    <w:lsdException w:name="heading 1" w:semiHidden="0"/>
    <w:lsdException w:name="heading 2" w:semiHidden="0"/>
    <w:lsdException w:name="heading 3" w:semiHidden="0"/>
    <w:lsdException w:name="heading 4" w:semiHidden="0" w:qFormat="1"/>
    <w:lsdException w:name="heading 5" w:semiHidden="0"/>
    <w:lsdException w:name="heading 6" w:unhideWhenUsed="1"/>
    <w:lsdException w:name="heading 7" w:unhideWhenUsed="1"/>
    <w:lsdException w:name="heading 8" w:unhideWhenUsed="1"/>
    <w:lsdException w:name="heading 9" w:unhideWhenUsed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nhideWhenUsed="1"/>
    <w:lsdException w:name="toc 2" w:unhideWhenUsed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nhideWhenUsed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semiHidden="0"/>
    <w:lsdException w:name="List Number" w:unhideWhenUsed="1"/>
    <w:lsdException w:name="List 2" w:unhideWhenUsed="1"/>
    <w:lsdException w:name="List 3" w:semiHidden="0"/>
    <w:lsdException w:name="List 4" w:semiHidden="0"/>
    <w:lsdException w:name="List 5" w:semiHidden="0"/>
    <w:lsdException w:name="List Bullet 2" w:semiHidden="0"/>
    <w:lsdException w:name="List Bullet 3" w:semiHidden="0"/>
    <w:lsdException w:name="List Bullet 4" w:semiHidden="0"/>
    <w:lsdException w:name="List Bullet 5" w:semiHidden="0"/>
    <w:lsdException w:name="List Number 2" w:semiHidden="0"/>
    <w:lsdException w:name="List Number 3" w:semiHidden="0"/>
    <w:lsdException w:name="List Number 4" w:semiHidden="0"/>
    <w:lsdException w:name="List Number 5" w:semiHidden="0"/>
    <w:lsdException w:name="Title" w:semiHidden="0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semiHidden="0"/>
    <w:lsdException w:name="Body Text Indent 3" w:semiHidden="0"/>
    <w:lsdException w:name="Block Text" w:semiHidden="0"/>
    <w:lsdException w:name="Hyperlink" w:semiHidden="0"/>
    <w:lsdException w:name="FollowedHyperlink" w:unhideWhenUsed="1"/>
    <w:lsdException w:name="Strong" w:semiHidden="0"/>
    <w:lsdException w:name="Emphasis" w:semiHidden="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/>
    <w:lsdException w:name="Table Theme" w:unhideWhenUsed="1"/>
    <w:lsdException w:name="Note Level 1" w:unhideWhenUsed="1"/>
    <w:lsdException w:name="Note Level 2" w:unhideWhenUsed="1"/>
    <w:lsdException w:name="Note Level 3" w:unhideWhenUsed="1"/>
    <w:lsdException w:name="Note Level 4" w:unhideWhenUsed="1"/>
    <w:lsdException w:name="Note Level 5" w:unhideWhenUsed="1"/>
    <w:lsdException w:name="Note Level 6" w:unhideWhenUsed="1"/>
    <w:lsdException w:name="Note Level 7" w:unhideWhenUsed="1"/>
    <w:lsdException w:name="Note Level 8" w:unhideWhenUsed="1"/>
    <w:lsdException w:name="Note Level 9" w:semiHidden="0"/>
    <w:lsdException w:name="Placeholder Text" w:semiHidden="0"/>
    <w:lsdException w:name="No Spacing" w:semiHidden="0"/>
    <w:lsdException w:name="Light Shading" w:semiHidden="0"/>
    <w:lsdException w:name="Light List" w:semiHidden="0"/>
    <w:lsdException w:name="Light Grid" w:semiHidden="0"/>
    <w:lsdException w:name="Medium Shading 1" w:semiHidden="0"/>
    <w:lsdException w:name="Medium Shading 2" w:semiHidden="0"/>
    <w:lsdException w:name="Medium List 1" w:semiHidden="0"/>
    <w:lsdException w:name="Medium List 2" w:semiHidden="0"/>
    <w:lsdException w:name="Medium Grid 1" w:semiHidden="0"/>
    <w:lsdException w:name="Medium Grid 2" w:semiHidden="0"/>
    <w:lsdException w:name="Medium Grid 3" w:semiHidden="0"/>
    <w:lsdException w:name="Dark List" w:semiHidden="0"/>
    <w:lsdException w:name="Colorful Shading" w:semiHidden="0"/>
    <w:lsdException w:name="Colorful List" w:semiHidden="0"/>
    <w:lsdException w:name="Colorful Grid" w:semiHidden="0"/>
    <w:lsdException w:name="Light Shading Accent 1" w:semiHidden="0"/>
    <w:lsdException w:name="Light List Accent 1" w:semiHidden="0"/>
    <w:lsdException w:name="Light Grid Accent 1" w:semiHidden="0"/>
    <w:lsdException w:name="Medium Shading 1 Accent 1" w:semiHidden="0"/>
    <w:lsdException w:name="Medium Shading 2 Accent 1" w:semiHidden="0"/>
    <w:lsdException w:name="Medium List 1 Accent 1" w:semiHidden="0"/>
    <w:lsdException w:name="List Paragraph" w:semiHidden="0"/>
    <w:lsdException w:name="Quote" w:semiHidden="0"/>
    <w:lsdException w:name="Intense Quote" w:semiHidden="0"/>
    <w:lsdException w:name="Medium List 2 Accent 1" w:semiHidden="0"/>
    <w:lsdException w:name="Medium Grid 1 Accent 1" w:semiHidden="0"/>
    <w:lsdException w:name="Medium Grid 2 Accent 1" w:semiHidden="0"/>
    <w:lsdException w:name="Medium Grid 3 Accent 1" w:semiHidden="0"/>
    <w:lsdException w:name="Dark List Accent 1" w:semiHidden="0"/>
    <w:lsdException w:name="Colorful Shading Accent 1" w:semiHidden="0"/>
    <w:lsdException w:name="Colorful List Accent 1" w:semiHidden="0"/>
    <w:lsdException w:name="Colorful Grid Accent 1" w:semiHidden="0"/>
    <w:lsdException w:name="Light Shading Accent 2" w:semiHidden="0"/>
    <w:lsdException w:name="Light List Accent 2" w:semiHidden="0"/>
    <w:lsdException w:name="Light Grid Accent 2" w:semiHidden="0"/>
    <w:lsdException w:name="Medium Shading 1 Accent 2" w:semiHidden="0"/>
    <w:lsdException w:name="Medium Shading 2 Accent 2" w:semiHidden="0"/>
    <w:lsdException w:name="Medium List 1 Accent 2" w:semiHidden="0"/>
    <w:lsdException w:name="Medium List 2 Accent 2" w:semiHidden="0"/>
    <w:lsdException w:name="Medium Grid 1 Accent 2" w:semiHidden="0"/>
    <w:lsdException w:name="Medium Grid 2 Accent 2" w:semiHidden="0"/>
    <w:lsdException w:name="Medium Grid 3 Accent 2" w:semiHidden="0"/>
    <w:lsdException w:name="Dark List Accent 2" w:semiHidden="0"/>
    <w:lsdException w:name="Colorful Shading Accent 2" w:semiHidden="0"/>
    <w:lsdException w:name="Colorful List Accent 2" w:semiHidden="0"/>
    <w:lsdException w:name="Colorful Grid Accent 2" w:semiHidden="0"/>
    <w:lsdException w:name="Light Shading Accent 3" w:semiHidden="0"/>
    <w:lsdException w:name="Light List Accent 3" w:semiHidden="0"/>
    <w:lsdException w:name="Light Grid Accent 3" w:semiHidden="0"/>
    <w:lsdException w:name="Medium Shading 1 Accent 3" w:semiHidden="0"/>
    <w:lsdException w:name="Medium Shading 2 Accent 3" w:semiHidden="0"/>
    <w:lsdException w:name="Medium List 1 Accent 3" w:semiHidden="0"/>
    <w:lsdException w:name="Medium List 2 Accent 3" w:semiHidden="0"/>
    <w:lsdException w:name="Medium Grid 1 Accent 3" w:semiHidden="0"/>
    <w:lsdException w:name="Medium Grid 2 Accent 3" w:semiHidden="0"/>
    <w:lsdException w:name="Medium Grid 3 Accent 3" w:semiHidden="0"/>
    <w:lsdException w:name="Dark List Accent 3" w:semiHidden="0"/>
    <w:lsdException w:name="Colorful Shading Accent 3" w:semiHidden="0"/>
    <w:lsdException w:name="Colorful List Accent 3" w:semiHidden="0"/>
    <w:lsdException w:name="Colorful Grid Accent 3" w:semiHidden="0"/>
    <w:lsdException w:name="Light Shading Accent 4" w:semiHidden="0"/>
    <w:lsdException w:name="Light List Accent 4" w:semiHidden="0"/>
    <w:lsdException w:name="Light Grid Accent 4" w:semiHidden="0"/>
    <w:lsdException w:name="Medium Shading 1 Accent 4" w:semiHidden="0"/>
    <w:lsdException w:name="Medium Shading 2 Accent 4" w:semiHidden="0"/>
    <w:lsdException w:name="Medium List 1 Accent 4" w:semiHidden="0"/>
    <w:lsdException w:name="Medium List 2 Accent 4" w:semiHidden="0"/>
    <w:lsdException w:name="Medium Grid 1 Accent 4" w:semiHidden="0"/>
    <w:lsdException w:name="Medium Grid 2 Accent 4" w:semiHidden="0"/>
    <w:lsdException w:name="Medium Grid 3 Accent 4" w:semiHidden="0"/>
    <w:lsdException w:name="Dark List Accent 4" w:semiHidden="0"/>
    <w:lsdException w:name="Colorful Shading Accent 4" w:semiHidden="0"/>
    <w:lsdException w:name="Colorful List Accent 4" w:semiHidden="0"/>
    <w:lsdException w:name="Colorful Grid Accent 4" w:semiHidden="0"/>
    <w:lsdException w:name="Light Shading Accent 5" w:semiHidden="0"/>
    <w:lsdException w:name="Light List Accent 5" w:semiHidden="0"/>
    <w:lsdException w:name="Light Grid Accent 5" w:semiHidden="0"/>
    <w:lsdException w:name="Medium Shading 1 Accent 5" w:semiHidden="0"/>
    <w:lsdException w:name="Medium Shading 2 Accent 5" w:semiHidden="0"/>
    <w:lsdException w:name="Medium List 1 Accent 5" w:semiHidden="0"/>
    <w:lsdException w:name="Medium List 2 Accent 5" w:semiHidden="0"/>
    <w:lsdException w:name="Medium Grid 1 Accent 5" w:semiHidden="0"/>
    <w:lsdException w:name="Medium Grid 2 Accent 5" w:semiHidden="0"/>
    <w:lsdException w:name="Medium Grid 3 Accent 5" w:semiHidden="0"/>
    <w:lsdException w:name="Dark List Accent 5" w:semiHidden="0"/>
    <w:lsdException w:name="Colorful Shading Accent 5" w:semiHidden="0"/>
    <w:lsdException w:name="Colorful List Accent 5" w:semiHidden="0"/>
    <w:lsdException w:name="Colorful Grid Accent 5" w:semiHidden="0"/>
    <w:lsdException w:name="Light Shading Accent 6" w:semiHidden="0"/>
    <w:lsdException w:name="Light List Accent 6" w:semiHidden="0"/>
    <w:lsdException w:name="Light Grid Accent 6" w:semiHidden="0"/>
    <w:lsdException w:name="Medium Shading 1 Accent 6" w:semiHidden="0"/>
    <w:lsdException w:name="Medium Shading 2 Accent 6" w:semiHidden="0"/>
    <w:lsdException w:name="Medium List 1 Accent 6" w:semiHidden="0"/>
    <w:lsdException w:name="Medium List 2 Accent 6" w:semiHidden="0"/>
    <w:lsdException w:name="Medium Grid 1 Accent 6" w:semiHidden="0"/>
    <w:lsdException w:name="Medium Grid 2 Accent 6" w:semiHidden="0"/>
    <w:lsdException w:name="Medium Grid 3 Accent 6" w:semiHidden="0"/>
    <w:lsdException w:name="Dark List Accent 6" w:semiHidden="0"/>
    <w:lsdException w:name="Colorful Shading Accent 6" w:semiHidden="0"/>
    <w:lsdException w:name="Colorful List Accent 6" w:semiHidden="0"/>
    <w:lsdException w:name="Colorful Grid Accent 6" w:semiHidden="0"/>
    <w:lsdException w:name="Subtle Emphasis" w:semiHidden="0"/>
    <w:lsdException w:name="Intense Emphasis" w:semiHidden="0"/>
    <w:lsdException w:name="Subtle Reference" w:semiHidden="0"/>
    <w:lsdException w:name="Intense Reference" w:semiHidden="0"/>
    <w:lsdException w:name="Book Title" w:semiHidden="0"/>
    <w:lsdException w:name="Bibliography" w:unhideWhenUsed="1"/>
    <w:lsdException w:name="TOC Heading" w:semiHidden="0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D52390"/>
    <w:pPr>
      <w:keepNext/>
      <w:keepLines/>
      <w:spacing w:after="120"/>
      <w:jc w:val="center"/>
      <w:outlineLvl w:val="0"/>
    </w:pPr>
    <w:rPr>
      <w:rFonts w:asciiTheme="majorHAnsi" w:eastAsiaTheme="majorEastAsia" w:hAnsiTheme="majorHAnsi" w:cstheme="majorBidi"/>
      <w:bCs/>
      <w:color w:val="FFFFFF" w:themeColor="background1"/>
      <w:sz w:val="64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F5905"/>
    <w:pPr>
      <w:keepNext/>
      <w:keepLines/>
      <w:spacing w:after="60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8A2EA8"/>
    <w:pPr>
      <w:jc w:val="center"/>
      <w:outlineLvl w:val="2"/>
    </w:pPr>
    <w:rPr>
      <w:rFonts w:asciiTheme="majorHAnsi" w:eastAsiaTheme="majorEastAsia" w:hAnsiTheme="majorHAnsi" w:cstheme="majorBidi"/>
      <w:bCs/>
      <w:color w:val="FFFFFF" w:themeColor="background1"/>
      <w:sz w:val="28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16548F"/>
    <w:pPr>
      <w:spacing w:line="264" w:lineRule="auto"/>
      <w:jc w:val="right"/>
      <w:outlineLvl w:val="3"/>
    </w:pPr>
    <w:rPr>
      <w:rFonts w:asciiTheme="majorHAnsi" w:eastAsiaTheme="majorEastAsia" w:hAnsiTheme="majorHAnsi" w:cstheme="majorBidi"/>
      <w:bCs/>
      <w:iCs/>
      <w:color w:val="262626" w:themeColor="text1" w:themeTint="D9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6066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60663"/>
  </w:style>
  <w:style w:type="paragraph" w:styleId="Footer">
    <w:name w:val="footer"/>
    <w:basedOn w:val="Normal"/>
    <w:link w:val="FooterChar"/>
    <w:unhideWhenUsed/>
    <w:rsid w:val="0016548F"/>
    <w:pPr>
      <w:spacing w:line="360" w:lineRule="auto"/>
      <w:jc w:val="center"/>
    </w:pPr>
    <w:rPr>
      <w:color w:val="262626" w:themeColor="text1" w:themeTint="D9"/>
      <w:sz w:val="18"/>
    </w:rPr>
  </w:style>
  <w:style w:type="character" w:customStyle="1" w:styleId="FooterChar">
    <w:name w:val="Footer Char"/>
    <w:basedOn w:val="DefaultParagraphFont"/>
    <w:link w:val="Footer"/>
    <w:rsid w:val="0016548F"/>
    <w:rPr>
      <w:color w:val="262626" w:themeColor="text1" w:themeTint="D9"/>
      <w:sz w:val="18"/>
    </w:rPr>
  </w:style>
  <w:style w:type="paragraph" w:styleId="BodyText">
    <w:name w:val="Body Text"/>
    <w:basedOn w:val="Normal"/>
    <w:link w:val="BodyTextChar"/>
    <w:unhideWhenUsed/>
    <w:rsid w:val="00D52390"/>
    <w:pPr>
      <w:spacing w:after="120"/>
      <w:jc w:val="center"/>
    </w:pPr>
    <w:rPr>
      <w:color w:val="FFFFFF" w:themeColor="background1"/>
      <w:sz w:val="22"/>
    </w:rPr>
  </w:style>
  <w:style w:type="character" w:customStyle="1" w:styleId="BodyTextChar">
    <w:name w:val="Body Text Char"/>
    <w:basedOn w:val="DefaultParagraphFont"/>
    <w:link w:val="BodyText"/>
    <w:rsid w:val="00D52390"/>
    <w:rPr>
      <w:color w:val="FFFFFF" w:themeColor="background1"/>
      <w:sz w:val="22"/>
    </w:rPr>
  </w:style>
  <w:style w:type="paragraph" w:styleId="Title">
    <w:name w:val="Title"/>
    <w:basedOn w:val="Normal"/>
    <w:next w:val="Normal"/>
    <w:link w:val="TitleChar"/>
    <w:qFormat/>
    <w:rsid w:val="00CC0870"/>
    <w:pPr>
      <w:spacing w:line="124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2"/>
      <w:sz w:val="120"/>
      <w:szCs w:val="52"/>
    </w:rPr>
  </w:style>
  <w:style w:type="character" w:customStyle="1" w:styleId="TitleChar">
    <w:name w:val="Title Char"/>
    <w:basedOn w:val="DefaultParagraphFont"/>
    <w:link w:val="Title"/>
    <w:rsid w:val="00CC0870"/>
    <w:rPr>
      <w:rFonts w:asciiTheme="majorHAnsi" w:eastAsiaTheme="majorEastAsia" w:hAnsiTheme="majorHAnsi" w:cstheme="majorBidi"/>
      <w:color w:val="FFFFFF" w:themeColor="background1"/>
      <w:kern w:val="22"/>
      <w:sz w:val="120"/>
      <w:szCs w:val="52"/>
    </w:rPr>
  </w:style>
  <w:style w:type="paragraph" w:styleId="Subtitle">
    <w:name w:val="Subtitle"/>
    <w:basedOn w:val="Normal"/>
    <w:next w:val="Normal"/>
    <w:link w:val="SubtitleChar"/>
    <w:qFormat/>
    <w:rsid w:val="00CC0870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FFFFFF" w:themeColor="background1"/>
      <w:sz w:val="56"/>
    </w:rPr>
  </w:style>
  <w:style w:type="character" w:customStyle="1" w:styleId="SubtitleChar">
    <w:name w:val="Subtitle Char"/>
    <w:basedOn w:val="DefaultParagraphFont"/>
    <w:link w:val="Subtitle"/>
    <w:rsid w:val="00CC0870"/>
    <w:rPr>
      <w:rFonts w:asciiTheme="majorHAnsi" w:eastAsiaTheme="majorEastAsia" w:hAnsiTheme="majorHAnsi" w:cstheme="majorBidi"/>
      <w:iCs/>
      <w:color w:val="FFFFFF" w:themeColor="background1"/>
      <w:sz w:val="56"/>
    </w:rPr>
  </w:style>
  <w:style w:type="character" w:customStyle="1" w:styleId="Heading1Char">
    <w:name w:val="Heading 1 Char"/>
    <w:basedOn w:val="DefaultParagraphFont"/>
    <w:link w:val="Heading1"/>
    <w:rsid w:val="00D52390"/>
    <w:rPr>
      <w:rFonts w:asciiTheme="majorHAnsi" w:eastAsiaTheme="majorEastAsia" w:hAnsiTheme="majorHAnsi" w:cstheme="majorBidi"/>
      <w:bCs/>
      <w:color w:val="FFFFFF" w:themeColor="background1"/>
      <w:sz w:val="64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BF5905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BodyTextFirstIndent2">
    <w:name w:val="Body Text First Indent 2"/>
    <w:link w:val="BodyTextFirstIndent2Char"/>
    <w:semiHidden/>
    <w:unhideWhenUsed/>
    <w:rsid w:val="00D52390"/>
    <w:pPr>
      <w:ind w:firstLine="360"/>
    </w:pPr>
  </w:style>
  <w:style w:type="character" w:customStyle="1" w:styleId="BodyTextFirstIndent2Char">
    <w:name w:val="Body Text First Indent 2 Char"/>
    <w:basedOn w:val="Heading2Char"/>
    <w:link w:val="BodyTextFirstIndent2"/>
    <w:semiHidden/>
    <w:rsid w:val="00D52390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8A2EA8"/>
    <w:rPr>
      <w:rFonts w:asciiTheme="majorHAnsi" w:eastAsiaTheme="majorEastAsia" w:hAnsiTheme="majorHAnsi" w:cstheme="majorBidi"/>
      <w:bCs/>
      <w:color w:val="FFFFFF" w:themeColor="background1"/>
      <w:sz w:val="28"/>
    </w:rPr>
  </w:style>
  <w:style w:type="paragraph" w:customStyle="1" w:styleId="Organization">
    <w:name w:val="Organization"/>
    <w:basedOn w:val="Normal"/>
    <w:qFormat/>
    <w:rsid w:val="00D52390"/>
    <w:pPr>
      <w:jc w:val="center"/>
    </w:pPr>
    <w:rPr>
      <w:color w:val="3472BA" w:themeColor="background2"/>
      <w:sz w:val="36"/>
    </w:rPr>
  </w:style>
  <w:style w:type="paragraph" w:customStyle="1" w:styleId="Title-Dark">
    <w:name w:val="Title - Dark"/>
    <w:basedOn w:val="Normal"/>
    <w:qFormat/>
    <w:rsid w:val="00D5529F"/>
    <w:pPr>
      <w:jc w:val="right"/>
    </w:pPr>
    <w:rPr>
      <w:rFonts w:asciiTheme="majorHAnsi" w:hAnsiTheme="majorHAnsi"/>
      <w:color w:val="3472BA" w:themeColor="background2"/>
      <w:sz w:val="64"/>
    </w:rPr>
  </w:style>
  <w:style w:type="character" w:customStyle="1" w:styleId="Heading4Char">
    <w:name w:val="Heading 4 Char"/>
    <w:basedOn w:val="DefaultParagraphFont"/>
    <w:link w:val="Heading4"/>
    <w:semiHidden/>
    <w:rsid w:val="0016548F"/>
    <w:rPr>
      <w:rFonts w:asciiTheme="majorHAnsi" w:eastAsiaTheme="majorEastAsia" w:hAnsiTheme="majorHAnsi" w:cstheme="majorBidi"/>
      <w:bCs/>
      <w:iCs/>
      <w:color w:val="262626" w:themeColor="text1" w:themeTint="D9"/>
      <w:sz w:val="28"/>
    </w:rPr>
  </w:style>
  <w:style w:type="paragraph" w:customStyle="1" w:styleId="BodyText-Left">
    <w:name w:val="Body Text - Left"/>
    <w:basedOn w:val="BodyText"/>
    <w:qFormat/>
    <w:rsid w:val="0016548F"/>
    <w:pPr>
      <w:jc w:val="left"/>
    </w:pPr>
  </w:style>
  <w:style w:type="paragraph" w:customStyle="1" w:styleId="Heading-Dark">
    <w:name w:val="Heading - Dark"/>
    <w:basedOn w:val="Normal"/>
    <w:qFormat/>
    <w:rsid w:val="00D5529F"/>
    <w:pPr>
      <w:jc w:val="both"/>
    </w:pPr>
    <w:rPr>
      <w:rFonts w:asciiTheme="majorHAnsi" w:eastAsiaTheme="majorEastAsia" w:hAnsiTheme="majorHAnsi" w:cstheme="majorBidi"/>
      <w:color w:val="3472BA" w:themeColor="background2"/>
      <w:sz w:val="72"/>
    </w:rPr>
  </w:style>
  <w:style w:type="paragraph" w:customStyle="1" w:styleId="BodyText-Dark">
    <w:name w:val="Body Text - Dark"/>
    <w:basedOn w:val="Heading-Dark"/>
    <w:qFormat/>
    <w:rsid w:val="0016548F"/>
    <w:pPr>
      <w:spacing w:after="120"/>
    </w:pPr>
    <w:rPr>
      <w:color w:val="262626" w:themeColor="text1" w:themeTint="D9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08:Office:Media:Templates:Brochures:Float%20Trifold%20Brochure.dotx" TargetMode="External"/></Relationships>
</file>

<file path=word/theme/theme1.xml><?xml version="1.0" encoding="utf-8"?>
<a:theme xmlns:a="http://schemas.openxmlformats.org/drawingml/2006/main" name="Office Theme">
  <a:themeElements>
    <a:clrScheme name="Float Trifold Brochure">
      <a:dk1>
        <a:sysClr val="windowText" lastClr="000000"/>
      </a:dk1>
      <a:lt1>
        <a:sysClr val="window" lastClr="FFFFFF"/>
      </a:lt1>
      <a:dk2>
        <a:srgbClr val="0B2E67"/>
      </a:dk2>
      <a:lt2>
        <a:srgbClr val="3472BA"/>
      </a:lt2>
      <a:accent1>
        <a:srgbClr val="7EB606"/>
      </a:accent1>
      <a:accent2>
        <a:srgbClr val="F4A409"/>
      </a:accent2>
      <a:accent3>
        <a:srgbClr val="EED502"/>
      </a:accent3>
      <a:accent4>
        <a:srgbClr val="DE2A00"/>
      </a:accent4>
      <a:accent5>
        <a:srgbClr val="40B9CF"/>
      </a:accent5>
      <a:accent6>
        <a:srgbClr val="D12BF4"/>
      </a:accent6>
      <a:hlink>
        <a:srgbClr val="87EF59"/>
      </a:hlink>
      <a:folHlink>
        <a:srgbClr val="9DC5F8"/>
      </a:folHlink>
    </a:clrScheme>
    <a:fontScheme name="Float Trifold Brochure">
      <a:majorFont>
        <a:latin typeface="Calisto MT"/>
        <a:ea typeface=""/>
        <a:cs typeface=""/>
        <a:font script="Jpan" typeface="ＭＳ Ｐ明朝"/>
      </a:majorFont>
      <a:minorFont>
        <a:latin typeface="Calisto MT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Float Trifold Brochure.dotx</Template>
  <TotalTime>1</TotalTime>
  <Pages>1</Pages>
  <Words>2</Words>
  <Characters>13</Characters>
  <Application>Microsoft Macintosh Word</Application>
  <DocSecurity>0</DocSecurity>
  <Lines>1</Lines>
  <Paragraphs>1</Paragraphs>
  <ScaleCrop>false</ScaleCrop>
  <Manager/>
  <Company/>
  <LinksUpToDate>false</LinksUpToDate>
  <CharactersWithSpaces>14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Lale</dc:creator>
  <cp:keywords/>
  <dc:description/>
  <cp:lastModifiedBy>Sharon Aka</cp:lastModifiedBy>
  <cp:revision>2</cp:revision>
  <cp:lastPrinted>2016-06-17T18:07:00Z</cp:lastPrinted>
  <dcterms:created xsi:type="dcterms:W3CDTF">2017-02-06T16:34:00Z</dcterms:created>
  <dcterms:modified xsi:type="dcterms:W3CDTF">2017-02-06T16:34:00Z</dcterms:modified>
  <cp:category/>
</cp:coreProperties>
</file>