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0063E8" w14:textId="371A379D" w:rsidR="00C4010B" w:rsidRDefault="00AF3FA8">
      <w:bookmarkStart w:id="0" w:name="_GoBack"/>
      <w:bookmarkEnd w:id="0"/>
      <w:r>
        <w:rPr>
          <w:noProof/>
        </w:rPr>
        <w:drawing>
          <wp:anchor distT="0" distB="0" distL="118745" distR="118745" simplePos="0" relativeHeight="251692037" behindDoc="0" locked="0" layoutInCell="1" allowOverlap="1" wp14:anchorId="08EA1C0A" wp14:editId="24405E39">
            <wp:simplePos x="0" y="0"/>
            <wp:positionH relativeFrom="page">
              <wp:posOffset>8441055</wp:posOffset>
            </wp:positionH>
            <wp:positionV relativeFrom="page">
              <wp:posOffset>1259840</wp:posOffset>
            </wp:positionV>
            <wp:extent cx="923925" cy="996315"/>
            <wp:effectExtent l="76200" t="76200" r="66675" b="70485"/>
            <wp:wrapTight wrapText="bothSides">
              <wp:wrapPolygon edited="0">
                <wp:start x="5938" y="-1652"/>
                <wp:lineTo x="-1781" y="-1101"/>
                <wp:lineTo x="-1781" y="15419"/>
                <wp:lineTo x="-1188" y="17071"/>
                <wp:lineTo x="5344" y="22027"/>
                <wp:lineTo x="5938" y="22577"/>
                <wp:lineTo x="14845" y="22577"/>
                <wp:lineTo x="21971" y="17071"/>
                <wp:lineTo x="21971" y="16520"/>
                <wp:lineTo x="22565" y="8260"/>
                <wp:lineTo x="22565" y="5507"/>
                <wp:lineTo x="16627" y="-1101"/>
                <wp:lineTo x="14845" y="-1652"/>
                <wp:lineTo x="5938" y="-1652"/>
              </wp:wrapPolygon>
            </wp:wrapTight>
            <wp:docPr id="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laceholder-base---neutral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2" r="21214"/>
                    <a:stretch/>
                  </pic:blipFill>
                  <pic:spPr bwMode="auto">
                    <a:xfrm>
                      <a:off x="0" y="0"/>
                      <a:ext cx="923925" cy="996315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E602F3F" wp14:editId="13398C24">
                <wp:simplePos x="0" y="0"/>
                <wp:positionH relativeFrom="page">
                  <wp:posOffset>6602095</wp:posOffset>
                </wp:positionH>
                <wp:positionV relativeFrom="page">
                  <wp:posOffset>4688840</wp:posOffset>
                </wp:positionV>
                <wp:extent cx="3098165" cy="822960"/>
                <wp:effectExtent l="0" t="0" r="0" b="15240"/>
                <wp:wrapTight wrapText="bothSides">
                  <wp:wrapPolygon edited="0">
                    <wp:start x="177" y="0"/>
                    <wp:lineTo x="177" y="21333"/>
                    <wp:lineTo x="21250" y="21333"/>
                    <wp:lineTo x="21250" y="0"/>
                    <wp:lineTo x="177" y="0"/>
                  </wp:wrapPolygon>
                </wp:wrapTight>
                <wp:docPr id="2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165" cy="822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1CA74E" w14:textId="3A783686" w:rsidR="001B0146" w:rsidRPr="00BA2F0D" w:rsidRDefault="001B0146" w:rsidP="00C4010B">
                            <w:pPr>
                              <w:pStyle w:val="Title"/>
                              <w:rPr>
                                <w:sz w:val="80"/>
                                <w:szCs w:val="80"/>
                              </w:rPr>
                            </w:pPr>
                            <w:r w:rsidRPr="00BA2F0D">
                              <w:rPr>
                                <w:sz w:val="80"/>
                                <w:szCs w:val="80"/>
                              </w:rPr>
                              <w:t>Companion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5" o:spid="_x0000_s1026" type="#_x0000_t202" style="position:absolute;margin-left:519.85pt;margin-top:369.2pt;width:243.95pt;height:64.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" filled="f" stroked="f">
                <v:textbox inset=",0,,0">
                  <w:txbxContent>
                    <w:p w14:paraId="1A1CA74E" w14:textId="3A783686" w:rsidR="001B0146" w:rsidRPr="00BA2F0D" w:rsidRDefault="001B0146" w:rsidP="00C4010B">
                      <w:pPr>
                        <w:pStyle w:val="Title"/>
                        <w:rPr>
                          <w:sz w:val="80"/>
                          <w:szCs w:val="80"/>
                        </w:rPr>
                      </w:pPr>
                      <w:r w:rsidRPr="00BA2F0D">
                        <w:rPr>
                          <w:sz w:val="80"/>
                          <w:szCs w:val="80"/>
                        </w:rPr>
                        <w:t>Companion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92036" behindDoc="0" locked="0" layoutInCell="1" allowOverlap="1" wp14:anchorId="30EF0420" wp14:editId="3AA710BA">
            <wp:simplePos x="0" y="0"/>
            <wp:positionH relativeFrom="page">
              <wp:posOffset>6865620</wp:posOffset>
            </wp:positionH>
            <wp:positionV relativeFrom="page">
              <wp:posOffset>923290</wp:posOffset>
            </wp:positionV>
            <wp:extent cx="1410970" cy="1170940"/>
            <wp:effectExtent l="76200" t="76200" r="87630" b="73660"/>
            <wp:wrapTight wrapText="bothSides">
              <wp:wrapPolygon edited="0">
                <wp:start x="6610" y="-1406"/>
                <wp:lineTo x="-1167" y="-937"/>
                <wp:lineTo x="-1167" y="15931"/>
                <wp:lineTo x="5444" y="21553"/>
                <wp:lineTo x="6610" y="22490"/>
                <wp:lineTo x="14776" y="22490"/>
                <wp:lineTo x="16331" y="21553"/>
                <wp:lineTo x="22553" y="14525"/>
                <wp:lineTo x="22553" y="4685"/>
                <wp:lineTo x="16720" y="-937"/>
                <wp:lineTo x="14776" y="-1406"/>
                <wp:lineTo x="6610" y="-1406"/>
              </wp:wrapPolygon>
            </wp:wrapTight>
            <wp:docPr id="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laceholder-base---neutral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1"/>
                    <a:stretch/>
                  </pic:blipFill>
                  <pic:spPr bwMode="auto">
                    <a:xfrm>
                      <a:off x="0" y="0"/>
                      <a:ext cx="1410970" cy="1170940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0624">
        <w:rPr>
          <w:noProof/>
        </w:rPr>
        <w:drawing>
          <wp:anchor distT="0" distB="0" distL="118745" distR="118745" simplePos="0" relativeHeight="251692033" behindDoc="0" locked="0" layoutInCell="1" allowOverlap="1" wp14:anchorId="7617220C" wp14:editId="76E8FE8C">
            <wp:simplePos x="0" y="0"/>
            <wp:positionH relativeFrom="page">
              <wp:posOffset>508635</wp:posOffset>
            </wp:positionH>
            <wp:positionV relativeFrom="page">
              <wp:posOffset>5524500</wp:posOffset>
            </wp:positionV>
            <wp:extent cx="2742565" cy="1862455"/>
            <wp:effectExtent l="50800" t="50800" r="51435" b="575945"/>
            <wp:wrapTight wrapText="bothSides">
              <wp:wrapPolygon edited="0">
                <wp:start x="1000" y="-589"/>
                <wp:lineTo x="-400" y="-589"/>
                <wp:lineTo x="-400" y="27985"/>
                <wp:lineTo x="21805" y="27985"/>
                <wp:lineTo x="21605" y="24155"/>
                <wp:lineTo x="21405" y="22977"/>
                <wp:lineTo x="21805" y="18558"/>
                <wp:lineTo x="21805" y="2357"/>
                <wp:lineTo x="21005" y="-589"/>
                <wp:lineTo x="20405" y="-589"/>
                <wp:lineTo x="1000" y="-589"/>
              </wp:wrapPolygon>
            </wp:wrapTight>
            <wp:docPr id="1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-base---neutral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1862455"/>
                    </a:xfrm>
                    <a:prstGeom prst="round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stA="50000" endPos="2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062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723CE2" wp14:editId="397A9BA9">
                <wp:simplePos x="0" y="0"/>
                <wp:positionH relativeFrom="page">
                  <wp:posOffset>727710</wp:posOffset>
                </wp:positionH>
                <wp:positionV relativeFrom="page">
                  <wp:posOffset>1982471</wp:posOffset>
                </wp:positionV>
                <wp:extent cx="2330450" cy="3529330"/>
                <wp:effectExtent l="0" t="0" r="0" b="0"/>
                <wp:wrapTight wrapText="bothSides">
                  <wp:wrapPolygon edited="0">
                    <wp:start x="235" y="155"/>
                    <wp:lineTo x="235" y="21297"/>
                    <wp:lineTo x="21188" y="21297"/>
                    <wp:lineTo x="21188" y="155"/>
                    <wp:lineTo x="235" y="155"/>
                  </wp:wrapPolygon>
                </wp:wrapTight>
                <wp:docPr id="29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0" cy="3529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81A6E13" w14:textId="406A77D4" w:rsidR="001B0146" w:rsidRPr="000F564A" w:rsidRDefault="001B0146" w:rsidP="002A194F">
                            <w:pPr>
                              <w:pStyle w:val="BodyText"/>
                              <w:spacing w:after="24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In a fascinating 11-session course, learn how to be a birth companion for a pregnant young woman</w:t>
                            </w:r>
                          </w:p>
                          <w:p w14:paraId="106ED102" w14:textId="34ED5438" w:rsidR="001B0146" w:rsidRPr="00597B74" w:rsidRDefault="001B0146" w:rsidP="00AC46BE">
                            <w:pPr>
                              <w:spacing w:after="200"/>
                              <w:jc w:val="center"/>
                              <w:rPr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</w:rPr>
                              <w:t xml:space="preserve">Childbirth is one of the most amazing events in a woman’s life. With the love and support of her husband, she will find that bearing a child helps to grow their relationship.  </w:t>
                            </w:r>
                          </w:p>
                          <w:p w14:paraId="18D7DD40" w14:textId="77777777" w:rsidR="001B0146" w:rsidRDefault="001B0146" w:rsidP="00AC46BE">
                            <w:pPr>
                              <w:spacing w:after="200"/>
                              <w:jc w:val="center"/>
                              <w:rPr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</w:rPr>
                              <w:t xml:space="preserve">However, a young woman may need the emotional support of another woman during her pregnancy. Not everyone has a mother or relative nearby to take that role. </w:t>
                            </w:r>
                          </w:p>
                          <w:p w14:paraId="7717EFCD" w14:textId="5A349283" w:rsidR="001B0146" w:rsidRDefault="001B0146" w:rsidP="00CB0624">
                            <w:pPr>
                              <w:spacing w:after="200"/>
                              <w:jc w:val="center"/>
                            </w:pPr>
                            <w:r>
                              <w:rPr>
                                <w:color w:val="FFFFFF" w:themeColor="background1"/>
                                <w:sz w:val="22"/>
                              </w:rPr>
                              <w:t>You may just the right person!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4" o:spid="_x0000_s1027" type="#_x0000_t202" style="position:absolute;margin-left:57.3pt;margin-top:156.1pt;width:183.5pt;height:277.9pt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" mv:complextextbox="1" filled="f" stroked="f">
                <v:textbox inset=",7.2pt,,7.2pt">
                  <w:txbxContent>
                    <w:p w14:paraId="181A6E13" w14:textId="406A77D4" w:rsidR="001B0146" w:rsidRPr="000F564A" w:rsidRDefault="001B0146" w:rsidP="002A194F">
                      <w:pPr>
                        <w:pStyle w:val="BodyText"/>
                        <w:spacing w:after="240"/>
                        <w:rPr>
                          <w:sz w:val="26"/>
                        </w:rPr>
                      </w:pPr>
                      <w:r>
                        <w:rPr>
                          <w:sz w:val="26"/>
                        </w:rPr>
                        <w:t>In a fascinating 11-session course, learn how to be a birth companion for a pregnant young woman</w:t>
                      </w:r>
                    </w:p>
                    <w:p w14:paraId="106ED102" w14:textId="34ED5438" w:rsidR="001B0146" w:rsidRPr="00597B74" w:rsidRDefault="001B0146" w:rsidP="00AC46BE">
                      <w:pPr>
                        <w:spacing w:after="200"/>
                        <w:jc w:val="center"/>
                        <w:rPr>
                          <w:color w:val="FFFFFF" w:themeColor="background1"/>
                          <w:sz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</w:rPr>
                        <w:t xml:space="preserve">Childbirth is one of the most amazing events in a woman’s life. With the love and support of her husband, she will find that bearing a child helps to grow their relationship.  </w:t>
                      </w:r>
                    </w:p>
                    <w:p w14:paraId="18D7DD40" w14:textId="77777777" w:rsidR="001B0146" w:rsidRDefault="001B0146" w:rsidP="00AC46BE">
                      <w:pPr>
                        <w:spacing w:after="200"/>
                        <w:jc w:val="center"/>
                        <w:rPr>
                          <w:color w:val="FFFFFF" w:themeColor="background1"/>
                          <w:sz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</w:rPr>
                        <w:t xml:space="preserve">However, a young woman may need the emotional support of another woman during her pregnancy. Not everyone has a mother or relative nearby to take that role. </w:t>
                      </w:r>
                    </w:p>
                    <w:p w14:paraId="7717EFCD" w14:textId="5A349283" w:rsidR="001B0146" w:rsidRDefault="001B0146" w:rsidP="00CB0624">
                      <w:pPr>
                        <w:spacing w:after="200"/>
                        <w:jc w:val="center"/>
                      </w:pPr>
                      <w:r>
                        <w:rPr>
                          <w:color w:val="FFFFFF" w:themeColor="background1"/>
                          <w:sz w:val="22"/>
                        </w:rPr>
                        <w:t>You may just the right person!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B0146">
        <w:rPr>
          <w:noProof/>
        </w:rPr>
        <w:drawing>
          <wp:anchor distT="0" distB="0" distL="118745" distR="118745" simplePos="0" relativeHeight="251692035" behindDoc="0" locked="0" layoutInCell="1" allowOverlap="1" wp14:anchorId="2B01764E" wp14:editId="55F84042">
            <wp:simplePos x="0" y="0"/>
            <wp:positionH relativeFrom="page">
              <wp:posOffset>7101205</wp:posOffset>
            </wp:positionH>
            <wp:positionV relativeFrom="page">
              <wp:posOffset>2197100</wp:posOffset>
            </wp:positionV>
            <wp:extent cx="1802130" cy="2308860"/>
            <wp:effectExtent l="76200" t="76200" r="77470" b="78740"/>
            <wp:wrapTight wrapText="bothSides">
              <wp:wrapPolygon edited="0">
                <wp:start x="7915" y="-713"/>
                <wp:lineTo x="1218" y="-475"/>
                <wp:lineTo x="1218" y="3327"/>
                <wp:lineTo x="-913" y="3327"/>
                <wp:lineTo x="-913" y="10931"/>
                <wp:lineTo x="-609" y="15921"/>
                <wp:lineTo x="1827" y="18535"/>
                <wp:lineTo x="1827" y="19010"/>
                <wp:lineTo x="7002" y="21861"/>
                <wp:lineTo x="7915" y="22099"/>
                <wp:lineTo x="13395" y="22099"/>
                <wp:lineTo x="13700" y="21861"/>
                <wp:lineTo x="19484" y="18772"/>
                <wp:lineTo x="19789" y="18535"/>
                <wp:lineTo x="21920" y="14733"/>
                <wp:lineTo x="22224" y="11168"/>
                <wp:lineTo x="22224" y="7129"/>
                <wp:lineTo x="20093" y="3564"/>
                <wp:lineTo x="20093" y="2614"/>
                <wp:lineTo x="14918" y="-475"/>
                <wp:lineTo x="13395" y="-713"/>
                <wp:lineTo x="7915" y="-713"/>
              </wp:wrapPolygon>
            </wp:wrapTight>
            <wp:docPr id="1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-base---neutral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22"/>
                    <a:stretch/>
                  </pic:blipFill>
                  <pic:spPr bwMode="auto">
                    <a:xfrm>
                      <a:off x="0" y="0"/>
                      <a:ext cx="1802130" cy="2308860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10B">
        <w:rPr>
          <w:noProof/>
        </w:rPr>
        <w:drawing>
          <wp:anchor distT="0" distB="0" distL="118745" distR="118745" simplePos="0" relativeHeight="251692034" behindDoc="0" locked="0" layoutInCell="1" allowOverlap="1" wp14:anchorId="45FF7E91" wp14:editId="58BDF0BA">
            <wp:simplePos x="0" y="0"/>
            <wp:positionH relativeFrom="page">
              <wp:posOffset>3828415</wp:posOffset>
            </wp:positionH>
            <wp:positionV relativeFrom="page">
              <wp:posOffset>749300</wp:posOffset>
            </wp:positionV>
            <wp:extent cx="2148840" cy="1673225"/>
            <wp:effectExtent l="50800" t="50800" r="60960" b="536575"/>
            <wp:wrapTight wrapText="bothSides">
              <wp:wrapPolygon edited="0">
                <wp:start x="1021" y="-656"/>
                <wp:lineTo x="-511" y="-656"/>
                <wp:lineTo x="-511" y="28199"/>
                <wp:lineTo x="21957" y="28199"/>
                <wp:lineTo x="21957" y="2295"/>
                <wp:lineTo x="21191" y="-656"/>
                <wp:lineTo x="20426" y="-656"/>
                <wp:lineTo x="1021" y="-656"/>
              </wp:wrapPolygon>
            </wp:wrapTight>
            <wp:docPr id="107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ceholder-base---neutral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4" r="24288"/>
                    <a:stretch/>
                  </pic:blipFill>
                  <pic:spPr bwMode="auto">
                    <a:xfrm>
                      <a:off x="0" y="0"/>
                      <a:ext cx="2148840" cy="1673225"/>
                    </a:xfrm>
                    <a:prstGeom prst="round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stA="50000" endPos="2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6BE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7BAD1FD" wp14:editId="659CBA63">
                <wp:simplePos x="0" y="0"/>
                <wp:positionH relativeFrom="page">
                  <wp:posOffset>711835</wp:posOffset>
                </wp:positionH>
                <wp:positionV relativeFrom="page">
                  <wp:posOffset>1148503</wp:posOffset>
                </wp:positionV>
                <wp:extent cx="2286000" cy="899160"/>
                <wp:effectExtent l="0" t="0" r="0" b="0"/>
                <wp:wrapTight wrapText="bothSides">
                  <wp:wrapPolygon edited="0">
                    <wp:start x="240" y="610"/>
                    <wp:lineTo x="240" y="20136"/>
                    <wp:lineTo x="21120" y="20136"/>
                    <wp:lineTo x="21120" y="610"/>
                    <wp:lineTo x="240" y="610"/>
                  </wp:wrapPolygon>
                </wp:wrapTight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99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C50D3A" w14:textId="10E1D074" w:rsidR="001B0146" w:rsidRPr="006808BD" w:rsidRDefault="001B0146" w:rsidP="00C4010B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8"/>
                              </w:rPr>
                              <w:t>Be a Comforting Presence</w:t>
                            </w:r>
                            <w:r w:rsidRPr="006808BD">
                              <w:rPr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</w:p>
                          <w:p w14:paraId="6E993166" w14:textId="2F241EBD" w:rsidR="001B0146" w:rsidRPr="006808BD" w:rsidRDefault="001B0146" w:rsidP="00C4010B">
                            <w:pPr>
                              <w:jc w:val="center"/>
                              <w:rPr>
                                <w:color w:val="FFFFFF" w:themeColor="background1"/>
                                <w:sz w:val="5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56"/>
                              </w:rPr>
                              <w:t>For a Friend</w:t>
                            </w:r>
                            <w:r w:rsidRPr="006808BD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56.05pt;margin-top:90.45pt;width:180pt;height:70.8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" filled="f" stroked="f">
                <v:textbox inset=",7.2pt,,7.2pt">
                  <w:txbxContent>
                    <w:p w14:paraId="3CC50D3A" w14:textId="10E1D074" w:rsidR="001B0146" w:rsidRPr="006808BD" w:rsidRDefault="001B0146" w:rsidP="00C4010B">
                      <w:pPr>
                        <w:jc w:val="center"/>
                        <w:rPr>
                          <w:color w:val="FFFFFF" w:themeColor="background1"/>
                          <w:sz w:val="28"/>
                        </w:rPr>
                      </w:pPr>
                      <w:r>
                        <w:rPr>
                          <w:color w:val="FFFFFF" w:themeColor="background1"/>
                          <w:sz w:val="28"/>
                        </w:rPr>
                        <w:t>Be a Comforting Presence</w:t>
                      </w:r>
                      <w:r w:rsidRPr="006808BD">
                        <w:rPr>
                          <w:color w:val="FFFFFF" w:themeColor="background1"/>
                          <w:sz w:val="28"/>
                        </w:rPr>
                        <w:t xml:space="preserve"> </w:t>
                      </w:r>
                    </w:p>
                    <w:p w14:paraId="6E993166" w14:textId="2F241EBD" w:rsidR="001B0146" w:rsidRPr="006808BD" w:rsidRDefault="001B0146" w:rsidP="00C4010B">
                      <w:pPr>
                        <w:jc w:val="center"/>
                        <w:rPr>
                          <w:color w:val="FFFFFF" w:themeColor="background1"/>
                          <w:sz w:val="56"/>
                        </w:rPr>
                      </w:pPr>
                      <w:r>
                        <w:rPr>
                          <w:color w:val="FFFFFF" w:themeColor="background1"/>
                          <w:sz w:val="56"/>
                        </w:rPr>
                        <w:t>For a Friend</w:t>
                      </w:r>
                      <w:r w:rsidRPr="006808BD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735FE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B3F4BF0" wp14:editId="68070657">
                <wp:simplePos x="0" y="0"/>
                <wp:positionH relativeFrom="page">
                  <wp:posOffset>6909435</wp:posOffset>
                </wp:positionH>
                <wp:positionV relativeFrom="page">
                  <wp:posOffset>6934200</wp:posOffset>
                </wp:positionV>
                <wp:extent cx="2691765" cy="502920"/>
                <wp:effectExtent l="0" t="0" r="635" b="5080"/>
                <wp:wrapTight wrapText="bothSides">
                  <wp:wrapPolygon edited="0">
                    <wp:start x="0" y="0"/>
                    <wp:lineTo x="0" y="20727"/>
                    <wp:lineTo x="21401" y="20727"/>
                    <wp:lineTo x="21401" y="0"/>
                    <wp:lineTo x="0" y="0"/>
                  </wp:wrapPolygon>
                </wp:wrapTight>
                <wp:docPr id="1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1765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CB9630" w14:textId="4D28B3BC" w:rsidR="001B0146" w:rsidRPr="0016548F" w:rsidRDefault="001B0146" w:rsidP="00C4010B">
                            <w:pPr>
                              <w:pStyle w:val="Heading4"/>
                            </w:pPr>
                            <w:r>
                              <w:t>Learn how to accompany a young woman through pregnancy</w:t>
                            </w:r>
                          </w:p>
                        </w:txbxContent>
                      </wps:txbx>
                      <wps:bodyPr rot="0" vert="horz" wrap="square" lIns="0" tIns="0" rIns="4572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29" type="#_x0000_t202" style="position:absolute;margin-left:544.05pt;margin-top:546pt;width:211.95pt;height:39.6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" filled="f" stroked="f">
                <v:textbox inset="0,0,3.6pt,0">
                  <w:txbxContent>
                    <w:p w14:paraId="2ACB9630" w14:textId="4D28B3BC" w:rsidR="001B0146" w:rsidRPr="0016548F" w:rsidRDefault="001B0146" w:rsidP="00C4010B">
                      <w:pPr>
                        <w:pStyle w:val="Heading4"/>
                      </w:pPr>
                      <w:r>
                        <w:t>Learn how to accompany a young woman through pregnancy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C67C2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168C30" wp14:editId="7CD8FAF4">
                <wp:simplePos x="0" y="0"/>
                <wp:positionH relativeFrom="page">
                  <wp:posOffset>3784600</wp:posOffset>
                </wp:positionH>
                <wp:positionV relativeFrom="page">
                  <wp:posOffset>3441700</wp:posOffset>
                </wp:positionV>
                <wp:extent cx="2286000" cy="2961640"/>
                <wp:effectExtent l="0" t="0" r="0" b="0"/>
                <wp:wrapTight wrapText="bothSides">
                  <wp:wrapPolygon edited="0">
                    <wp:start x="240" y="185"/>
                    <wp:lineTo x="240" y="21118"/>
                    <wp:lineTo x="21120" y="21118"/>
                    <wp:lineTo x="21120" y="185"/>
                    <wp:lineTo x="240" y="185"/>
                  </wp:wrapPolygon>
                </wp:wrapTight>
                <wp:docPr id="2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96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9EE6507" w14:textId="4AE1FCBA" w:rsidR="001B0146" w:rsidRDefault="001B0146" w:rsidP="00C4010B">
                            <w:pPr>
                              <w:jc w:val="center"/>
                              <w:rPr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</w:rPr>
                              <w:t>A birth companion is a woman of experience who trains to be the emotional and friendship support a young woman may need during pregnancy. She does not take the place of a supportive husband but accompanies the pregnant one as only a woman can.</w:t>
                            </w:r>
                          </w:p>
                          <w:p w14:paraId="08B6A902" w14:textId="77777777" w:rsidR="001B0146" w:rsidRDefault="001B0146" w:rsidP="00C4010B">
                            <w:pPr>
                              <w:jc w:val="center"/>
                              <w:rPr>
                                <w:color w:val="FFFFFF" w:themeColor="background1"/>
                                <w:sz w:val="22"/>
                              </w:rPr>
                            </w:pPr>
                          </w:p>
                          <w:p w14:paraId="687E1CAB" w14:textId="762462C6" w:rsidR="001B0146" w:rsidRDefault="001B0146" w:rsidP="00C4010B">
                            <w:pPr>
                              <w:jc w:val="center"/>
                              <w:rPr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</w:rPr>
                              <w:t xml:space="preserve">During pregnancy, </w:t>
                            </w:r>
                            <w:r w:rsidR="005F10C2">
                              <w:rPr>
                                <w:color w:val="FFFFFF" w:themeColor="background1"/>
                                <w:sz w:val="22"/>
                              </w:rPr>
                              <w:t>most women feel the need for a female companion to walk with her through her pregnancy</w:t>
                            </w:r>
                            <w:r>
                              <w:rPr>
                                <w:color w:val="FFFFFF" w:themeColor="background1"/>
                                <w:sz w:val="22"/>
                              </w:rPr>
                              <w:t xml:space="preserve">. You can learn how to become a birth companion in only 11 sessions! </w:t>
                            </w:r>
                          </w:p>
                          <w:p w14:paraId="491EB219" w14:textId="77777777" w:rsidR="001B0146" w:rsidRPr="00597B74" w:rsidRDefault="001B0146" w:rsidP="00C4010B">
                            <w:pPr>
                              <w:jc w:val="center"/>
                              <w:rPr>
                                <w:color w:val="FFFFFF" w:themeColor="background1"/>
                                <w:sz w:val="22"/>
                              </w:rPr>
                            </w:pPr>
                          </w:p>
                          <w:p w14:paraId="39A34B17" w14:textId="77777777" w:rsidR="001B0146" w:rsidRPr="00597B74" w:rsidRDefault="001B0146" w:rsidP="00C4010B">
                            <w:pPr>
                              <w:pStyle w:val="BodyText"/>
                            </w:pPr>
                            <w:r w:rsidRPr="00597B74">
                              <w:t>Sign up today!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margin-left:298pt;margin-top:271pt;width:180pt;height:233.2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" mv:complextextbox="1" filled="f" stroked="f">
                <v:textbox inset=",7.2pt,,7.2pt">
                  <w:txbxContent>
                    <w:p w14:paraId="69EE6507" w14:textId="4AE1FCBA" w:rsidR="001B0146" w:rsidRDefault="001B0146" w:rsidP="00C4010B">
                      <w:pPr>
                        <w:jc w:val="center"/>
                        <w:rPr>
                          <w:color w:val="FFFFFF" w:themeColor="background1"/>
                          <w:sz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</w:rPr>
                        <w:t>A birth companion is a woman of experience who trains to be the emotional and friendship support a young woman may need during pregnancy. She does not take the place of a supportive husband but accompanies the pregnant one as only a woman can.</w:t>
                      </w:r>
                    </w:p>
                    <w:p w14:paraId="08B6A902" w14:textId="77777777" w:rsidR="001B0146" w:rsidRDefault="001B0146" w:rsidP="00C4010B">
                      <w:pPr>
                        <w:jc w:val="center"/>
                        <w:rPr>
                          <w:color w:val="FFFFFF" w:themeColor="background1"/>
                          <w:sz w:val="22"/>
                        </w:rPr>
                      </w:pPr>
                    </w:p>
                    <w:p w14:paraId="687E1CAB" w14:textId="762462C6" w:rsidR="001B0146" w:rsidRDefault="001B0146" w:rsidP="00C4010B">
                      <w:pPr>
                        <w:jc w:val="center"/>
                        <w:rPr>
                          <w:color w:val="FFFFFF" w:themeColor="background1"/>
                          <w:sz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</w:rPr>
                        <w:t xml:space="preserve">During pregnancy, </w:t>
                      </w:r>
                      <w:r w:rsidR="005F10C2">
                        <w:rPr>
                          <w:color w:val="FFFFFF" w:themeColor="background1"/>
                          <w:sz w:val="22"/>
                        </w:rPr>
                        <w:t>most women feel the need for a female companion to walk with her through her pregnancy</w:t>
                      </w:r>
                      <w:r>
                        <w:rPr>
                          <w:color w:val="FFFFFF" w:themeColor="background1"/>
                          <w:sz w:val="22"/>
                        </w:rPr>
                        <w:t xml:space="preserve">. You can learn how to become a birth companion in only 11 sessions! </w:t>
                      </w:r>
                    </w:p>
                    <w:p w14:paraId="491EB219" w14:textId="77777777" w:rsidR="001B0146" w:rsidRPr="00597B74" w:rsidRDefault="001B0146" w:rsidP="00C4010B">
                      <w:pPr>
                        <w:jc w:val="center"/>
                        <w:rPr>
                          <w:color w:val="FFFFFF" w:themeColor="background1"/>
                          <w:sz w:val="22"/>
                        </w:rPr>
                      </w:pPr>
                    </w:p>
                    <w:p w14:paraId="39A34B17" w14:textId="77777777" w:rsidR="001B0146" w:rsidRPr="00597B74" w:rsidRDefault="001B0146" w:rsidP="00C4010B">
                      <w:pPr>
                        <w:pStyle w:val="BodyText"/>
                      </w:pPr>
                      <w:r w:rsidRPr="00597B74">
                        <w:t>Sign up today!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A2F0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E2938FC" wp14:editId="417E23EB">
                <wp:simplePos x="0" y="0"/>
                <wp:positionH relativeFrom="page">
                  <wp:posOffset>7027333</wp:posOffset>
                </wp:positionH>
                <wp:positionV relativeFrom="page">
                  <wp:posOffset>4578350</wp:posOffset>
                </wp:positionV>
                <wp:extent cx="2286000" cy="457200"/>
                <wp:effectExtent l="0" t="3810" r="635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4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962221" w14:textId="4B45FE05" w:rsidR="001B0146" w:rsidRPr="00CC0870" w:rsidRDefault="001B0146" w:rsidP="00C4010B">
                            <w:pPr>
                              <w:pStyle w:val="Subtitle"/>
                            </w:pPr>
                            <w:r>
                              <w:t>Birth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1" o:spid="_x0000_s1031" type="#_x0000_t202" style="position:absolute;margin-left:553.35pt;margin-top:360.5pt;width:180pt;height:36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" filled="f" stroked="f">
                <v:textbox inset=",0,,0">
                  <w:txbxContent>
                    <w:p w14:paraId="2F962221" w14:textId="4B45FE05" w:rsidR="001B0146" w:rsidRPr="00CC0870" w:rsidRDefault="001B0146" w:rsidP="00C4010B">
                      <w:pPr>
                        <w:pStyle w:val="Subtitle"/>
                      </w:pPr>
                      <w:r>
                        <w:t>Birth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D4599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0CC688" wp14:editId="22EA74A6">
                <wp:simplePos x="0" y="0"/>
                <wp:positionH relativeFrom="page">
                  <wp:posOffset>3776345</wp:posOffset>
                </wp:positionH>
                <wp:positionV relativeFrom="page">
                  <wp:posOffset>2631440</wp:posOffset>
                </wp:positionV>
                <wp:extent cx="2286000" cy="796290"/>
                <wp:effectExtent l="4445" t="2540" r="0" b="127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796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A81050" w14:textId="17C10EB7" w:rsidR="001B0146" w:rsidRPr="00E52890" w:rsidRDefault="001B0146" w:rsidP="0044511D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bCs/>
                                <w:color w:val="FFFFFF" w:themeColor="background1"/>
                                <w:sz w:val="36"/>
                                <w:szCs w:val="26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Cs/>
                                <w:color w:val="FFFFFF" w:themeColor="background1"/>
                                <w:sz w:val="36"/>
                                <w:szCs w:val="26"/>
                              </w:rPr>
                              <w:t>What Is a Birth Companion?</w:t>
                            </w:r>
                          </w:p>
                          <w:p w14:paraId="24869898" w14:textId="77777777" w:rsidR="001B0146" w:rsidRPr="00E52890" w:rsidRDefault="001B0146" w:rsidP="00C4010B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2" type="#_x0000_t202" style="position:absolute;margin-left:297.35pt;margin-top:207.2pt;width:180pt;height:62.7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" filled="f" stroked="f">
                <v:textbox inset=",7.2pt,,7.2pt">
                  <w:txbxContent>
                    <w:p w14:paraId="22A81050" w14:textId="17C10EB7" w:rsidR="001B0146" w:rsidRPr="00E52890" w:rsidRDefault="001B0146" w:rsidP="0044511D">
                      <w:pPr>
                        <w:jc w:val="center"/>
                        <w:rPr>
                          <w:rFonts w:asciiTheme="majorHAnsi" w:eastAsiaTheme="majorEastAsia" w:hAnsiTheme="majorHAnsi" w:cstheme="majorBidi"/>
                          <w:bCs/>
                          <w:color w:val="FFFFFF" w:themeColor="background1"/>
                          <w:sz w:val="36"/>
                          <w:szCs w:val="26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Cs/>
                          <w:color w:val="FFFFFF" w:themeColor="background1"/>
                          <w:sz w:val="36"/>
                          <w:szCs w:val="26"/>
                        </w:rPr>
                        <w:t>What Is a Birth Companion?</w:t>
                      </w:r>
                    </w:p>
                    <w:p w14:paraId="24869898" w14:textId="77777777" w:rsidR="001B0146" w:rsidRPr="00E52890" w:rsidRDefault="001B0146" w:rsidP="00C4010B"/>
                  </w:txbxContent>
                </v:textbox>
                <w10:wrap type="tight" anchorx="page" anchory="page"/>
              </v:shape>
            </w:pict>
          </mc:Fallback>
        </mc:AlternateContent>
      </w:r>
      <w:r w:rsidR="00ED459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E7BCC7A" wp14:editId="3ACA3A88">
                <wp:simplePos x="0" y="0"/>
                <wp:positionH relativeFrom="page">
                  <wp:posOffset>6452235</wp:posOffset>
                </wp:positionH>
                <wp:positionV relativeFrom="page">
                  <wp:posOffset>5374640</wp:posOffset>
                </wp:positionV>
                <wp:extent cx="2743200" cy="502920"/>
                <wp:effectExtent l="635" t="2540" r="0" b="254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3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C8D2D0" w14:textId="77777777" w:rsidR="001B0146" w:rsidRPr="00154B3D" w:rsidRDefault="001B0146" w:rsidP="00C4010B">
                            <w:pPr>
                              <w:pStyle w:val="Title-Dark"/>
                            </w:pPr>
                            <w:r>
                              <w:t>Seminar</w:t>
                            </w:r>
                          </w:p>
                        </w:txbxContent>
                      </wps:txbx>
                      <wps:bodyPr rot="0" vert="horz" wrap="square" lIns="0" tIns="0" rIns="4572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3" type="#_x0000_t202" style="position:absolute;margin-left:508.05pt;margin-top:423.2pt;width:3in;height:39.6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" filled="f" stroked="f">
                <v:textbox inset="0,0,3.6pt,0">
                  <w:txbxContent>
                    <w:p w14:paraId="25C8D2D0" w14:textId="77777777" w:rsidR="001B0146" w:rsidRPr="00154B3D" w:rsidRDefault="001B0146" w:rsidP="00C4010B">
                      <w:pPr>
                        <w:pStyle w:val="Title-Dark"/>
                      </w:pPr>
                      <w:r>
                        <w:t>Seminar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D4599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B7E7A86" wp14:editId="3A7ECC88">
                <wp:simplePos x="0" y="0"/>
                <wp:positionH relativeFrom="page">
                  <wp:posOffset>2979420</wp:posOffset>
                </wp:positionH>
                <wp:positionV relativeFrom="page">
                  <wp:posOffset>6708140</wp:posOffset>
                </wp:positionV>
                <wp:extent cx="3886200" cy="320040"/>
                <wp:effectExtent l="0" t="2540" r="508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8C3051" w14:textId="77777777" w:rsidR="001B0146" w:rsidRPr="00154B3D" w:rsidRDefault="001B0146" w:rsidP="00C4010B">
                            <w:pPr>
                              <w:pStyle w:val="Organization"/>
                            </w:pPr>
                            <w:r>
                              <w:t>Seminar information: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34" type="#_x0000_t202" style="position:absolute;margin-left:234.6pt;margin-top:528.2pt;width:306pt;height:25.2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" filled="f" stroked="f">
                <v:textbox inset=",0,,0">
                  <w:txbxContent>
                    <w:p w14:paraId="558C3051" w14:textId="77777777" w:rsidR="001B0146" w:rsidRPr="00154B3D" w:rsidRDefault="001B0146" w:rsidP="00C4010B">
                      <w:pPr>
                        <w:pStyle w:val="Organization"/>
                      </w:pPr>
                      <w:r>
                        <w:t>Seminar information: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D4599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E2F5559" wp14:editId="38A7CC15">
                <wp:simplePos x="0" y="0"/>
                <wp:positionH relativeFrom="page">
                  <wp:posOffset>2979420</wp:posOffset>
                </wp:positionH>
                <wp:positionV relativeFrom="page">
                  <wp:posOffset>7045325</wp:posOffset>
                </wp:positionV>
                <wp:extent cx="3886200" cy="593090"/>
                <wp:effectExtent l="0" t="0" r="508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0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593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239C69" w14:textId="77777777" w:rsidR="001B0146" w:rsidRDefault="001B0146" w:rsidP="00C4010B">
                            <w:pPr>
                              <w:pStyle w:val="Footer"/>
                            </w:pPr>
                            <w:r>
                              <w:t>[address] [phone]</w:t>
                            </w:r>
                          </w:p>
                          <w:p w14:paraId="28343C4A" w14:textId="77777777" w:rsidR="001B0146" w:rsidRDefault="001B0146" w:rsidP="00C4010B">
                            <w:pPr>
                              <w:pStyle w:val="Footer"/>
                            </w:pPr>
                            <w:r>
                              <w:t>[email, web] [how to sign up]</w:t>
                            </w:r>
                          </w:p>
                          <w:p w14:paraId="76F9BC0B" w14:textId="77777777" w:rsidR="001B0146" w:rsidRPr="00154B3D" w:rsidRDefault="001B0146" w:rsidP="00C4010B">
                            <w:pPr>
                              <w:pStyle w:val="Footer"/>
                            </w:pPr>
                            <w:r>
                              <w:t>[date]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5" type="#_x0000_t202" style="position:absolute;margin-left:234.6pt;margin-top:554.75pt;width:306pt;height:46.7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" filled="f" stroked="f">
                <v:textbox inset=",0,,0">
                  <w:txbxContent>
                    <w:p w14:paraId="23239C69" w14:textId="77777777" w:rsidR="001B0146" w:rsidRDefault="001B0146" w:rsidP="00C4010B">
                      <w:pPr>
                        <w:pStyle w:val="Footer"/>
                      </w:pPr>
                      <w:r>
                        <w:t>[address] [phone]</w:t>
                      </w:r>
                    </w:p>
                    <w:p w14:paraId="28343C4A" w14:textId="77777777" w:rsidR="001B0146" w:rsidRDefault="001B0146" w:rsidP="00C4010B">
                      <w:pPr>
                        <w:pStyle w:val="Footer"/>
                      </w:pPr>
                      <w:r>
                        <w:t>[email, web] [how to sign up]</w:t>
                      </w:r>
                    </w:p>
                    <w:p w14:paraId="76F9BC0B" w14:textId="77777777" w:rsidR="001B0146" w:rsidRPr="00154B3D" w:rsidRDefault="001B0146" w:rsidP="00C4010B">
                      <w:pPr>
                        <w:pStyle w:val="Footer"/>
                      </w:pPr>
                      <w:r>
                        <w:t>[date]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1091E">
        <w:br w:type="page"/>
      </w:r>
      <w:r w:rsidR="007D2C4A">
        <w:rPr>
          <w:noProof/>
        </w:rPr>
        <w:lastRenderedPageBreak/>
        <w:drawing>
          <wp:anchor distT="0" distB="0" distL="118745" distR="118745" simplePos="0" relativeHeight="251694089" behindDoc="0" locked="0" layoutInCell="1" allowOverlap="1" wp14:anchorId="095C7258" wp14:editId="0AAF9ACB">
            <wp:simplePos x="0" y="0"/>
            <wp:positionH relativeFrom="page">
              <wp:posOffset>664845</wp:posOffset>
            </wp:positionH>
            <wp:positionV relativeFrom="page">
              <wp:posOffset>322580</wp:posOffset>
            </wp:positionV>
            <wp:extent cx="2358390" cy="1391285"/>
            <wp:effectExtent l="50800" t="50800" r="54610" b="56515"/>
            <wp:wrapTight wrapText="bothSides">
              <wp:wrapPolygon edited="0">
                <wp:start x="465" y="-789"/>
                <wp:lineTo x="-465" y="-789"/>
                <wp:lineTo x="-465" y="20506"/>
                <wp:lineTo x="465" y="22083"/>
                <wp:lineTo x="20937" y="22083"/>
                <wp:lineTo x="21868" y="18534"/>
                <wp:lineTo x="21868" y="2760"/>
                <wp:lineTo x="21635" y="394"/>
                <wp:lineTo x="20937" y="-789"/>
                <wp:lineTo x="465" y="-789"/>
              </wp:wrapPolygon>
            </wp:wrapTight>
            <wp:docPr id="3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-base---neutral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391285"/>
                    </a:xfrm>
                    <a:prstGeom prst="round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0624">
        <w:rPr>
          <w:noProof/>
        </w:rPr>
        <w:drawing>
          <wp:anchor distT="0" distB="0" distL="118745" distR="118745" simplePos="0" relativeHeight="251692041" behindDoc="0" locked="0" layoutInCell="1" allowOverlap="1" wp14:anchorId="7114541C" wp14:editId="5917B8CB">
            <wp:simplePos x="0" y="0"/>
            <wp:positionH relativeFrom="page">
              <wp:posOffset>870585</wp:posOffset>
            </wp:positionH>
            <wp:positionV relativeFrom="page">
              <wp:posOffset>1828800</wp:posOffset>
            </wp:positionV>
            <wp:extent cx="1845945" cy="2153285"/>
            <wp:effectExtent l="50800" t="50800" r="59055" b="56515"/>
            <wp:wrapTight wrapText="bothSides">
              <wp:wrapPolygon edited="0">
                <wp:start x="7728" y="-510"/>
                <wp:lineTo x="1189" y="-510"/>
                <wp:lineTo x="1189" y="3567"/>
                <wp:lineTo x="-594" y="3567"/>
                <wp:lineTo x="-594" y="14778"/>
                <wp:lineTo x="0" y="16561"/>
                <wp:lineTo x="3269" y="19874"/>
                <wp:lineTo x="3269" y="20129"/>
                <wp:lineTo x="7430" y="21912"/>
                <wp:lineTo x="7728" y="21912"/>
                <wp:lineTo x="13672" y="21912"/>
                <wp:lineTo x="13969" y="21912"/>
                <wp:lineTo x="18130" y="19874"/>
                <wp:lineTo x="18427" y="19874"/>
                <wp:lineTo x="21399" y="15797"/>
                <wp:lineTo x="21994" y="11975"/>
                <wp:lineTo x="21994" y="7644"/>
                <wp:lineTo x="20211" y="3822"/>
                <wp:lineTo x="20211" y="2803"/>
                <wp:lineTo x="15158" y="-510"/>
                <wp:lineTo x="13672" y="-510"/>
                <wp:lineTo x="7728" y="-510"/>
              </wp:wrapPolygon>
            </wp:wrapTight>
            <wp:docPr id="109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1805425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2153285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4010B">
        <w:rPr>
          <w:noProof/>
        </w:rPr>
        <w:drawing>
          <wp:anchor distT="0" distB="0" distL="118745" distR="118745" simplePos="0" relativeHeight="251692040" behindDoc="0" locked="0" layoutInCell="1" allowOverlap="1" wp14:anchorId="7B6FCD88" wp14:editId="12836B13">
            <wp:simplePos x="0" y="0"/>
            <wp:positionH relativeFrom="page">
              <wp:posOffset>7194550</wp:posOffset>
            </wp:positionH>
            <wp:positionV relativeFrom="page">
              <wp:posOffset>2484755</wp:posOffset>
            </wp:positionV>
            <wp:extent cx="2063750" cy="1250315"/>
            <wp:effectExtent l="50800" t="50800" r="44450" b="426085"/>
            <wp:wrapSquare wrapText="bothSides"/>
            <wp:docPr id="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laceholder-base---neutral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250315"/>
                    </a:xfrm>
                    <a:prstGeom prst="roundRect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stA="50000" endPos="25000" dir="5400000" sy="-100000" algn="bl" rotWithShape="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D10B1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0A6D9DC" wp14:editId="0ABCB515">
                <wp:simplePos x="0" y="0"/>
                <wp:positionH relativeFrom="page">
                  <wp:posOffset>626533</wp:posOffset>
                </wp:positionH>
                <wp:positionV relativeFrom="page">
                  <wp:posOffset>4114800</wp:posOffset>
                </wp:positionV>
                <wp:extent cx="2396702" cy="3431540"/>
                <wp:effectExtent l="0" t="0" r="0" b="0"/>
                <wp:wrapTight wrapText="bothSides">
                  <wp:wrapPolygon edited="0">
                    <wp:start x="229" y="160"/>
                    <wp:lineTo x="229" y="21264"/>
                    <wp:lineTo x="21062" y="21264"/>
                    <wp:lineTo x="21062" y="160"/>
                    <wp:lineTo x="229" y="160"/>
                  </wp:wrapPolygon>
                </wp:wrapTight>
                <wp:docPr id="1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6702" cy="3431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49D5463" w14:textId="77777777" w:rsidR="001B0146" w:rsidRDefault="001B0146" w:rsidP="009D10B1">
                            <w:pPr>
                              <w:pStyle w:val="BodyText"/>
                              <w:spacing w:after="0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Among the topics of the 11-session</w:t>
                            </w:r>
                          </w:p>
                          <w:p w14:paraId="1F997E52" w14:textId="12BB3A40" w:rsidR="001B0146" w:rsidRDefault="001B0146" w:rsidP="009D10B1">
                            <w:pPr>
                              <w:pStyle w:val="BodyText"/>
                              <w:spacing w:after="0"/>
                              <w:rPr>
                                <w:i/>
                                <w:szCs w:val="22"/>
                              </w:rPr>
                            </w:pPr>
                            <w:r>
                              <w:rPr>
                                <w:i/>
                              </w:rPr>
                              <w:t xml:space="preserve"> </w:t>
                            </w:r>
                            <w:r w:rsidRPr="009D10B1">
                              <w:rPr>
                                <w:b/>
                                <w:i/>
                                <w:szCs w:val="22"/>
                              </w:rPr>
                              <w:t xml:space="preserve">Birth Companion </w:t>
                            </w:r>
                            <w:r w:rsidRPr="009D10B1">
                              <w:rPr>
                                <w:i/>
                                <w:szCs w:val="22"/>
                              </w:rPr>
                              <w:t>seminar:</w:t>
                            </w:r>
                          </w:p>
                          <w:p w14:paraId="051A6C6A" w14:textId="77777777" w:rsidR="001B0146" w:rsidRPr="009D10B1" w:rsidRDefault="001B0146" w:rsidP="009D10B1">
                            <w:pPr>
                              <w:pStyle w:val="BodyText"/>
                              <w:spacing w:after="0"/>
                              <w:rPr>
                                <w:i/>
                                <w:szCs w:val="22"/>
                              </w:rPr>
                            </w:pPr>
                          </w:p>
                          <w:p w14:paraId="7AC659F4" w14:textId="2275E4C9" w:rsidR="001B0146" w:rsidRPr="009D10B1" w:rsidRDefault="001B0146" w:rsidP="00C4010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360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9D10B1"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Learn how to be confident in your knowledge of the birth process and the events surrounding it.</w:t>
                            </w:r>
                          </w:p>
                          <w:p w14:paraId="2675E937" w14:textId="77777777" w:rsidR="001B0146" w:rsidRPr="009D10B1" w:rsidRDefault="001B0146" w:rsidP="009D10B1">
                            <w:pPr>
                              <w:ind w:left="360" w:hanging="360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  <w:p w14:paraId="1480BB53" w14:textId="1FD6AE11" w:rsidR="001B0146" w:rsidRPr="009D10B1" w:rsidRDefault="001B0146" w:rsidP="009D10B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360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9D10B1"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Train to be able to offer appropriate supportive responses to different situations.</w:t>
                            </w:r>
                          </w:p>
                          <w:p w14:paraId="299F188D" w14:textId="77777777" w:rsidR="001B0146" w:rsidRPr="009D10B1" w:rsidRDefault="001B0146" w:rsidP="009D10B1">
                            <w:pPr>
                              <w:ind w:left="360" w:hanging="360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  <w:p w14:paraId="1B7838C0" w14:textId="47EEE541" w:rsidR="001B0146" w:rsidRPr="009D10B1" w:rsidRDefault="001B0146" w:rsidP="009D10B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360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9D10B1"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Learn ways to understand the place for this supportive role without negatively impacting the marriage relationship or the patient-and-care-provider relationship.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36" type="#_x0000_t202" style="position:absolute;margin-left:49.35pt;margin-top:324pt;width:188.7pt;height:270.2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" mv:complextextbox="1" filled="f" stroked="f">
                <v:textbox inset=",7.2pt,,7.2pt">
                  <w:txbxContent>
                    <w:p w14:paraId="349D5463" w14:textId="77777777" w:rsidR="001B0146" w:rsidRDefault="001B0146" w:rsidP="009D10B1">
                      <w:pPr>
                        <w:pStyle w:val="BodyText"/>
                        <w:spacing w:after="0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Among the topics of the 11-session</w:t>
                      </w:r>
                    </w:p>
                    <w:p w14:paraId="1F997E52" w14:textId="12BB3A40" w:rsidR="001B0146" w:rsidRDefault="001B0146" w:rsidP="009D10B1">
                      <w:pPr>
                        <w:pStyle w:val="BodyText"/>
                        <w:spacing w:after="0"/>
                        <w:rPr>
                          <w:i/>
                          <w:szCs w:val="22"/>
                        </w:rPr>
                      </w:pPr>
                      <w:r>
                        <w:rPr>
                          <w:i/>
                        </w:rPr>
                        <w:t xml:space="preserve"> </w:t>
                      </w:r>
                      <w:r w:rsidRPr="009D10B1">
                        <w:rPr>
                          <w:b/>
                          <w:i/>
                          <w:szCs w:val="22"/>
                        </w:rPr>
                        <w:t xml:space="preserve">Birth Companion </w:t>
                      </w:r>
                      <w:r w:rsidRPr="009D10B1">
                        <w:rPr>
                          <w:i/>
                          <w:szCs w:val="22"/>
                        </w:rPr>
                        <w:t>seminar:</w:t>
                      </w:r>
                    </w:p>
                    <w:p w14:paraId="051A6C6A" w14:textId="77777777" w:rsidR="001B0146" w:rsidRPr="009D10B1" w:rsidRDefault="001B0146" w:rsidP="009D10B1">
                      <w:pPr>
                        <w:pStyle w:val="BodyText"/>
                        <w:spacing w:after="0"/>
                        <w:rPr>
                          <w:i/>
                          <w:szCs w:val="22"/>
                        </w:rPr>
                      </w:pPr>
                    </w:p>
                    <w:p w14:paraId="7AC659F4" w14:textId="2275E4C9" w:rsidR="001B0146" w:rsidRPr="009D10B1" w:rsidRDefault="001B0146" w:rsidP="00C4010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360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 w:rsidRPr="009D10B1">
                        <w:rPr>
                          <w:color w:val="FFFFFF" w:themeColor="background1"/>
                          <w:sz w:val="22"/>
                          <w:szCs w:val="22"/>
                        </w:rPr>
                        <w:t>Learn how to be confident in your knowledge of the birth process and the events surrounding it.</w:t>
                      </w:r>
                    </w:p>
                    <w:p w14:paraId="2675E937" w14:textId="77777777" w:rsidR="001B0146" w:rsidRPr="009D10B1" w:rsidRDefault="001B0146" w:rsidP="009D10B1">
                      <w:pPr>
                        <w:ind w:left="360" w:hanging="360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  <w:p w14:paraId="1480BB53" w14:textId="1FD6AE11" w:rsidR="001B0146" w:rsidRPr="009D10B1" w:rsidRDefault="001B0146" w:rsidP="009D10B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360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 w:rsidRPr="009D10B1">
                        <w:rPr>
                          <w:color w:val="FFFFFF" w:themeColor="background1"/>
                          <w:sz w:val="22"/>
                          <w:szCs w:val="22"/>
                        </w:rPr>
                        <w:t>Train to be able to offer appropriate supportive responses to different situations.</w:t>
                      </w:r>
                    </w:p>
                    <w:p w14:paraId="299F188D" w14:textId="77777777" w:rsidR="001B0146" w:rsidRPr="009D10B1" w:rsidRDefault="001B0146" w:rsidP="009D10B1">
                      <w:pPr>
                        <w:ind w:left="360" w:hanging="360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  <w:p w14:paraId="1B7838C0" w14:textId="47EEE541" w:rsidR="001B0146" w:rsidRPr="009D10B1" w:rsidRDefault="001B0146" w:rsidP="009D10B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360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 w:rsidRPr="009D10B1">
                        <w:rPr>
                          <w:color w:val="FFFFFF" w:themeColor="background1"/>
                          <w:sz w:val="22"/>
                          <w:szCs w:val="22"/>
                        </w:rPr>
                        <w:t>Learn ways to understand the place for this supportive role without negatively impacting the marriage relationship or the patient-and-care-provider relationship.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349E7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43EDB7B" wp14:editId="3B28A5E6">
                <wp:simplePos x="0" y="0"/>
                <wp:positionH relativeFrom="page">
                  <wp:posOffset>3138170</wp:posOffset>
                </wp:positionH>
                <wp:positionV relativeFrom="page">
                  <wp:posOffset>2974128</wp:posOffset>
                </wp:positionV>
                <wp:extent cx="4054898" cy="1280160"/>
                <wp:effectExtent l="0" t="0" r="0" b="0"/>
                <wp:wrapTight wrapText="bothSides">
                  <wp:wrapPolygon edited="0">
                    <wp:start x="135" y="429"/>
                    <wp:lineTo x="135" y="20571"/>
                    <wp:lineTo x="21380" y="20571"/>
                    <wp:lineTo x="21380" y="429"/>
                    <wp:lineTo x="135" y="429"/>
                  </wp:wrapPolygon>
                </wp:wrapTight>
                <wp:docPr id="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4898" cy="1280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C3ECC1" w14:textId="6E558211" w:rsidR="001B0146" w:rsidRPr="006808BD" w:rsidRDefault="001B0146" w:rsidP="00C4010B">
                            <w:pPr>
                              <w:pStyle w:val="Heading1"/>
                              <w:rPr>
                                <w:sz w:val="60"/>
                              </w:rPr>
                            </w:pPr>
                            <w:r w:rsidRPr="006808BD">
                              <w:rPr>
                                <w:sz w:val="60"/>
                              </w:rPr>
                              <w:t>“</w:t>
                            </w:r>
                            <w:r>
                              <w:rPr>
                                <w:sz w:val="60"/>
                              </w:rPr>
                              <w:t>Be a loving presence for a young woman.</w:t>
                            </w:r>
                            <w:r w:rsidRPr="006808BD">
                              <w:rPr>
                                <w:sz w:val="6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7" type="#_x0000_t202" style="position:absolute;margin-left:247.1pt;margin-top:234.2pt;width:319.3pt;height:100.8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" filled="f" stroked="f">
                <v:textbox inset=",7.2pt,,7.2pt">
                  <w:txbxContent>
                    <w:p w14:paraId="69C3ECC1" w14:textId="6E558211" w:rsidR="001B0146" w:rsidRPr="006808BD" w:rsidRDefault="001B0146" w:rsidP="00C4010B">
                      <w:pPr>
                        <w:pStyle w:val="Heading1"/>
                        <w:rPr>
                          <w:sz w:val="60"/>
                        </w:rPr>
                      </w:pPr>
                      <w:r w:rsidRPr="006808BD">
                        <w:rPr>
                          <w:sz w:val="60"/>
                        </w:rPr>
                        <w:t>“</w:t>
                      </w:r>
                      <w:r>
                        <w:rPr>
                          <w:sz w:val="60"/>
                        </w:rPr>
                        <w:t>Be a loving presence for a young woman.</w:t>
                      </w:r>
                      <w:r w:rsidRPr="006808BD">
                        <w:rPr>
                          <w:sz w:val="60"/>
                        </w:rPr>
                        <w:t>”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B310E">
        <w:rPr>
          <w:noProof/>
        </w:rPr>
        <mc:AlternateContent>
          <mc:Choice Requires="wpg">
            <w:drawing>
              <wp:anchor distT="0" distB="0" distL="114300" distR="114300" simplePos="1" relativeHeight="251685888" behindDoc="0" locked="0" layoutInCell="1" allowOverlap="1" wp14:anchorId="03D46505" wp14:editId="31430FC9">
                <wp:simplePos x="3225800" y="1100455"/>
                <wp:positionH relativeFrom="page">
                  <wp:posOffset>3225800</wp:posOffset>
                </wp:positionH>
                <wp:positionV relativeFrom="page">
                  <wp:posOffset>1100455</wp:posOffset>
                </wp:positionV>
                <wp:extent cx="6356350" cy="1370330"/>
                <wp:effectExtent l="0" t="0" r="0" b="1270"/>
                <wp:wrapThrough wrapText="bothSides">
                  <wp:wrapPolygon edited="0">
                    <wp:start x="86" y="0"/>
                    <wp:lineTo x="86" y="21220"/>
                    <wp:lineTo x="21406" y="21220"/>
                    <wp:lineTo x="21406" y="0"/>
                    <wp:lineTo x="86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6350" cy="1370330"/>
                          <a:chOff x="0" y="0"/>
                          <a:chExt cx="6356350" cy="137033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2" name="Text Box 30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356350" cy="1370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91440" y="0"/>
                            <a:ext cx="6173470" cy="56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3">
                          <w:txbxContent>
                            <w:p w14:paraId="2B99DA7D" w14:textId="24266FBE" w:rsidR="001B0146" w:rsidRDefault="001B0146" w:rsidP="00BD1F65">
                              <w:pPr>
                                <w:pStyle w:val="BodyText-Dark"/>
                                <w:rPr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</w:rPr>
                                <w:t>I</w:t>
                              </w:r>
                              <w:r w:rsidR="0092677A">
                                <w:rPr>
                                  <w:sz w:val="22"/>
                                  <w:szCs w:val="22"/>
                                </w:rPr>
                                <w:t xml:space="preserve">ncreasing numbers of 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 xml:space="preserve">women face childbirth without a strong supporter to help them get through. A birth companion to accompany such a woman may make the </w:t>
                              </w:r>
                              <w:r w:rsidR="00FE0AE5">
                                <w:rPr>
                                  <w:sz w:val="22"/>
                                  <w:szCs w:val="22"/>
                                </w:rPr>
                                <w:t>difference between childbirth being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 xml:space="preserve"> joyful or overwhelming.</w:t>
                              </w:r>
                            </w:p>
                            <w:p w14:paraId="1DF0D35B" w14:textId="1AAE6360" w:rsidR="001B0146" w:rsidRDefault="001B0146" w:rsidP="00BD1F65">
                              <w:pPr>
                                <w:pStyle w:val="BodyText-Dark"/>
                                <w:rPr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</w:rPr>
                                <w:t xml:space="preserve">For women with a loving and supportive husband, a birth companion is not a replacement at all. That friend is </w:t>
                              </w:r>
                              <w:r w:rsidRPr="00BD1F65">
                                <w:rPr>
                                  <w:sz w:val="22"/>
                                  <w:szCs w:val="22"/>
                                </w:rPr>
                                <w:t>an expression of the confidence a woman has in another woman who can understand the fears, pains, and anxiety related to childbirth.</w:t>
                              </w:r>
                            </w:p>
                            <w:p w14:paraId="03371577" w14:textId="3AE906AD" w:rsidR="001B0146" w:rsidRPr="00BD1F65" w:rsidRDefault="001B0146" w:rsidP="00BD1F65">
                              <w:pPr>
                                <w:pStyle w:val="BodyText-Dark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BD1F65">
                                <w:rPr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91440" y="560070"/>
                            <a:ext cx="6173470" cy="56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91440" y="1120140"/>
                            <a:ext cx="3707765" cy="23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3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" o:spid="_x0000_s1038" style="position:absolute;margin-left:254pt;margin-top:86.65pt;width:500.5pt;height:107.9pt;z-index:251685888;mso-position-horizontal-relative:page;mso-position-vertical-relative:page" coordsize="6356350,137033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" mv:complextextbox="1">
                <v:shape id="Text Box 301" o:spid="_x0000_s1039" type="#_x0000_t202" style="position:absolute;width:6356350;height:13703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CqmbwQAA&#10;ANsAAAAPAAAAZHJzL2Rvd25yZXYueG1sRE9Ni8IwEL0L/ocwgrc11YO7VKMUoaCwgqvieWzGtthM&#10;2iardX/9RhC8zeN9znzZmUrcqHWlZQXjUQSCOLO65FzB8ZB+fIFwHlljZZkUPMjBctHvzTHW9s4/&#10;dNv7XIQQdjEqKLyvYyldVpBBN7I1ceAutjXoA2xzqVu8h3BTyUkUTaXBkkNDgTWtCsqu+1+jYLs7&#10;N3+byJkq8Wn6meya78upUWo46JIZCE+df4tf7rUO8yfw/CUcIBf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Aqpm8EAAADbAAAADwAAAAAAAAAAAAAAAACXAgAAZHJzL2Rvd25y&#10;ZXYueG1sUEsFBgAAAAAEAAQA9QAAAIUDAAAAAA==&#10;" mv:complextextbox="1" filled="f" stroked="f">
                  <v:textbox inset=",0,,0"/>
                </v:shape>
                <v:shape id="_x0000_s1040" type="#_x0000_t202" style="position:absolute;left:91440;width:6173470;height:561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OaK3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hl1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Tmit8QAAADbAAAADwAAAAAAAAAAAAAAAACXAgAAZHJzL2Rv&#10;d25yZXYueG1sUEsFBgAAAAAEAAQA9QAAAIgDAAAAAA==&#10;" filled="f" stroked="f">
                  <v:textbox style="mso-next-textbox:#Text Box 14" inset="0,0,0,0">
                    <w:txbxContent>
                      <w:p w14:paraId="2B99DA7D" w14:textId="24266FBE" w:rsidR="001B0146" w:rsidRDefault="001B0146" w:rsidP="00BD1F65">
                        <w:pPr>
                          <w:pStyle w:val="BodyText-Dark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sz w:val="22"/>
                            <w:szCs w:val="22"/>
                          </w:rPr>
                          <w:t>I</w:t>
                        </w:r>
                        <w:r w:rsidR="0092677A">
                          <w:rPr>
                            <w:sz w:val="22"/>
                            <w:szCs w:val="22"/>
                          </w:rPr>
                          <w:t xml:space="preserve">ncreasing numbers of </w:t>
                        </w:r>
                        <w:r>
                          <w:rPr>
                            <w:sz w:val="22"/>
                            <w:szCs w:val="22"/>
                          </w:rPr>
                          <w:t xml:space="preserve">women face childbirth without a strong supporter to help them get through. A birth companion to accompany such a woman may make the </w:t>
                        </w:r>
                        <w:r w:rsidR="00FE0AE5">
                          <w:rPr>
                            <w:sz w:val="22"/>
                            <w:szCs w:val="22"/>
                          </w:rPr>
                          <w:t>difference between childbirth being</w:t>
                        </w:r>
                        <w:r>
                          <w:rPr>
                            <w:sz w:val="22"/>
                            <w:szCs w:val="22"/>
                          </w:rPr>
                          <w:t xml:space="preserve"> joyful or overwhelming.</w:t>
                        </w:r>
                      </w:p>
                      <w:p w14:paraId="1DF0D35B" w14:textId="1AAE6360" w:rsidR="001B0146" w:rsidRDefault="001B0146" w:rsidP="00BD1F65">
                        <w:pPr>
                          <w:pStyle w:val="BodyText-Dark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sz w:val="22"/>
                            <w:szCs w:val="22"/>
                          </w:rPr>
                          <w:t xml:space="preserve">For women with a loving and supportive husband, a birth companion is not a replacement at all. That friend is </w:t>
                        </w:r>
                        <w:r w:rsidRPr="00BD1F65">
                          <w:rPr>
                            <w:sz w:val="22"/>
                            <w:szCs w:val="22"/>
                          </w:rPr>
                          <w:t>an expression of the confidence a woman has in another woman who can understand the fears, pains, and anxiety related to childbirth.</w:t>
                        </w:r>
                      </w:p>
                      <w:p w14:paraId="03371577" w14:textId="3AE906AD" w:rsidR="001B0146" w:rsidRPr="00BD1F65" w:rsidRDefault="001B0146" w:rsidP="00BD1F65">
                        <w:pPr>
                          <w:pStyle w:val="BodyText-Dark"/>
                          <w:rPr>
                            <w:sz w:val="22"/>
                            <w:szCs w:val="22"/>
                          </w:rPr>
                        </w:pPr>
                        <w:r w:rsidRPr="00BD1F65">
                          <w:rPr>
                            <w:sz w:val="22"/>
                            <w:szCs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4" o:spid="_x0000_s1041" type="#_x0000_t202" style="position:absolute;left:91440;top:560070;width:6173470;height:561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AqS0wQAA&#10;ANsAAAAPAAAAZHJzL2Rvd25yZXYueG1sRE9Ni8IwEL0v+B/CCN7W1EVk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gKktMEAAADbAAAADwAAAAAAAAAAAAAAAACXAgAAZHJzL2Rvd25y&#10;ZXYueG1sUEsFBgAAAAAEAAQA9QAAAIUDAAAAAA==&#10;" filled="f" stroked="f">
                  <v:textbox style="mso-next-textbox:#_x0000_s1042" inset="0,0,0,0">
                    <w:txbxContent/>
                  </v:textbox>
                </v:shape>
                <v:shape id="_x0000_s1042" type="#_x0000_t202" style="position:absolute;left:91440;top:1120140;width:3707765;height:2387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TgEvwQAA&#10;ANsAAAAPAAAAZHJzL2Rvd25yZXYueG1sRE9Ni8IwEL0v+B/CCN7W1AVl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U4BL8EAAADb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ED459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6511BDD" wp14:editId="1D183FB7">
                <wp:simplePos x="0" y="0"/>
                <wp:positionH relativeFrom="page">
                  <wp:posOffset>6909435</wp:posOffset>
                </wp:positionH>
                <wp:positionV relativeFrom="page">
                  <wp:posOffset>4345940</wp:posOffset>
                </wp:positionV>
                <wp:extent cx="2743200" cy="2807335"/>
                <wp:effectExtent l="635" t="254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0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linkedTxbx id="14" seq="1"/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43" type="#_x0000_t202" style="position:absolute;margin-left:544.05pt;margin-top:342.2pt;width:3in;height:221.0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" mv:complextextbox="1" filled="f" stroked="f">
                <v:textbox inset=",7.2pt,,7.2pt">
                  <w:txbxContent/>
                </v:textbox>
                <w10:wrap type="tight" anchorx="page" anchory="page"/>
              </v:shape>
            </w:pict>
          </mc:Fallback>
        </mc:AlternateContent>
      </w:r>
      <w:r w:rsidR="00ED4599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C00880A" wp14:editId="46511397">
                <wp:simplePos x="0" y="0"/>
                <wp:positionH relativeFrom="page">
                  <wp:posOffset>3658870</wp:posOffset>
                </wp:positionH>
                <wp:positionV relativeFrom="page">
                  <wp:posOffset>4345940</wp:posOffset>
                </wp:positionV>
                <wp:extent cx="2743200" cy="2804160"/>
                <wp:effectExtent l="1270" t="254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0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 id="14">
                        <w:txbxContent>
                          <w:p w14:paraId="3B9C1275" w14:textId="58EBA4E9" w:rsidR="001B0146" w:rsidRDefault="001B0146" w:rsidP="00C4010B">
                            <w:pPr>
                              <w:pStyle w:val="BodyText-Left"/>
                            </w:pPr>
                            <w:r>
                              <w:rPr>
                                <w:b/>
                              </w:rPr>
                              <w:t>The Birth Companion</w:t>
                            </w:r>
                            <w:r>
                              <w:t xml:space="preserve"> seminar was written by</w:t>
                            </w:r>
                            <w:r w:rsidR="007B20E6">
                              <w:t xml:space="preserve"> Allan </w:t>
                            </w:r>
                            <w:proofErr w:type="spellStart"/>
                            <w:r w:rsidR="007B20E6">
                              <w:t>Handysides</w:t>
                            </w:r>
                            <w:proofErr w:type="spellEnd"/>
                            <w:r w:rsidR="007B20E6">
                              <w:t>, M.B., Ch.B., FRCPC, FRCSC, FACOG.</w:t>
                            </w:r>
                          </w:p>
                          <w:p w14:paraId="13B0C958" w14:textId="77777777" w:rsidR="001B0146" w:rsidRDefault="001B0146" w:rsidP="00C4010B">
                            <w:pPr>
                              <w:pStyle w:val="BodyText-Left"/>
                            </w:pPr>
                          </w:p>
                          <w:p w14:paraId="6D7CF5C8" w14:textId="77777777" w:rsidR="001B0146" w:rsidRDefault="001B0146" w:rsidP="00C4010B">
                            <w:pPr>
                              <w:pStyle w:val="BodyText-Left"/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6DEDED58" w14:textId="6D6D3FBB" w:rsidR="001B0146" w:rsidRDefault="001B0146" w:rsidP="00C4010B">
                            <w:pPr>
                              <w:pStyle w:val="BodyText-Left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BIRTH COMPANION S</w:t>
                            </w:r>
                            <w:r w:rsidRPr="001F11BD">
                              <w:rPr>
                                <w:sz w:val="28"/>
                              </w:rPr>
                              <w:t>eminar</w:t>
                            </w:r>
                          </w:p>
                          <w:p w14:paraId="5BB73431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  <w:r>
                              <w:t xml:space="preserve">How to sign up: </w:t>
                            </w:r>
                          </w:p>
                          <w:p w14:paraId="1E5A12F2" w14:textId="77777777" w:rsidR="001B0146" w:rsidRPr="00D86086" w:rsidRDefault="001B0146" w:rsidP="00C4010B">
                            <w:pPr>
                              <w:pStyle w:val="BodyText-Left"/>
                              <w:jc w:val="center"/>
                            </w:pPr>
                            <w:r>
                              <w:t>[phone, web, email, etc.]</w:t>
                            </w:r>
                          </w:p>
                          <w:p w14:paraId="00958AE9" w14:textId="77777777" w:rsidR="001B0146" w:rsidRDefault="001B0146" w:rsidP="00C4010B">
                            <w:pPr>
                              <w:pStyle w:val="BodyText-Left"/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03FEBA94" w14:textId="77777777" w:rsidR="001B0146" w:rsidRDefault="001B0146" w:rsidP="00C4010B">
                            <w:pPr>
                              <w:pStyle w:val="BodyText-Left"/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5E488081" w14:textId="77777777" w:rsidR="001B0146" w:rsidRPr="001F11BD" w:rsidRDefault="001B0146" w:rsidP="00C4010B">
                            <w:pPr>
                              <w:pStyle w:val="BodyText-Left"/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1E76B7CE" w14:textId="21E1E42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  <w:r>
                              <w:rPr>
                                <w:b/>
                              </w:rPr>
                              <w:t>BIRTH COMPANION</w:t>
                            </w:r>
                            <w:r>
                              <w:t xml:space="preserve"> seminar takes place on these dates and at this time:</w:t>
                            </w:r>
                          </w:p>
                          <w:p w14:paraId="1BB18D5F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</w:p>
                          <w:p w14:paraId="4B761361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  <w:r>
                              <w:t>___________________________________</w:t>
                            </w:r>
                          </w:p>
                          <w:p w14:paraId="0BD25D43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  <w:r>
                              <w:t>At this location:</w:t>
                            </w:r>
                          </w:p>
                          <w:p w14:paraId="05892971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</w:p>
                          <w:p w14:paraId="205091D5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  <w:r>
                              <w:t>___________________________________</w:t>
                            </w:r>
                          </w:p>
                          <w:p w14:paraId="4DF75E96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  <w:r>
                              <w:t>Directions: [map]</w:t>
                            </w:r>
                          </w:p>
                          <w:p w14:paraId="25F481E7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</w:p>
                          <w:p w14:paraId="3028337D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</w:p>
                          <w:p w14:paraId="114C2192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</w:p>
                          <w:p w14:paraId="30B0ABBE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</w:p>
                          <w:p w14:paraId="04B9595D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</w:p>
                          <w:p w14:paraId="55A6073F" w14:textId="77777777" w:rsidR="001B0146" w:rsidRDefault="001B0146" w:rsidP="00C4010B">
                            <w:pPr>
                              <w:pStyle w:val="BodyText-Left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44" type="#_x0000_t202" style="position:absolute;margin-left:288.1pt;margin-top:342.2pt;width:3in;height:220.8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" mv:complextextbox="1" filled="f" stroked="f">
                <v:textbox style="mso-next-textbox:#Text Box 28" inset=",7.2pt,,7.2pt">
                  <w:txbxContent>
                    <w:p w14:paraId="3B9C1275" w14:textId="58EBA4E9" w:rsidR="001B0146" w:rsidRDefault="001B0146" w:rsidP="00C4010B">
                      <w:pPr>
                        <w:pStyle w:val="BodyText-Left"/>
                      </w:pPr>
                      <w:r>
                        <w:rPr>
                          <w:b/>
                        </w:rPr>
                        <w:t>The Birth Companion</w:t>
                      </w:r>
                      <w:r>
                        <w:t xml:space="preserve"> seminar was written by</w:t>
                      </w:r>
                      <w:r w:rsidR="007B20E6">
                        <w:t xml:space="preserve"> Allan </w:t>
                      </w:r>
                      <w:proofErr w:type="spellStart"/>
                      <w:r w:rsidR="007B20E6">
                        <w:t>Handysides</w:t>
                      </w:r>
                      <w:proofErr w:type="spellEnd"/>
                      <w:r w:rsidR="007B20E6">
                        <w:t>, M.B., Ch.B., FRCPC, FRCSC, FACOG.</w:t>
                      </w:r>
                    </w:p>
                    <w:p w14:paraId="13B0C958" w14:textId="77777777" w:rsidR="001B0146" w:rsidRDefault="001B0146" w:rsidP="00C4010B">
                      <w:pPr>
                        <w:pStyle w:val="BodyText-Left"/>
                      </w:pPr>
                    </w:p>
                    <w:p w14:paraId="6D7CF5C8" w14:textId="77777777" w:rsidR="001B0146" w:rsidRDefault="001B0146" w:rsidP="00C4010B">
                      <w:pPr>
                        <w:pStyle w:val="BodyText-Left"/>
                        <w:jc w:val="center"/>
                        <w:rPr>
                          <w:sz w:val="28"/>
                        </w:rPr>
                      </w:pPr>
                    </w:p>
                    <w:p w14:paraId="6DEDED58" w14:textId="6D6D3FBB" w:rsidR="001B0146" w:rsidRDefault="001B0146" w:rsidP="00C4010B">
                      <w:pPr>
                        <w:pStyle w:val="BodyText-Left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BIRTH COMPANION S</w:t>
                      </w:r>
                      <w:r w:rsidRPr="001F11BD">
                        <w:rPr>
                          <w:sz w:val="28"/>
                        </w:rPr>
                        <w:t>eminar</w:t>
                      </w:r>
                    </w:p>
                    <w:p w14:paraId="5BB73431" w14:textId="77777777" w:rsidR="001B0146" w:rsidRDefault="001B0146" w:rsidP="00C4010B">
                      <w:pPr>
                        <w:pStyle w:val="BodyText-Left"/>
                        <w:jc w:val="center"/>
                      </w:pPr>
                      <w:r>
                        <w:t xml:space="preserve">How to sign up: </w:t>
                      </w:r>
                    </w:p>
                    <w:p w14:paraId="1E5A12F2" w14:textId="77777777" w:rsidR="001B0146" w:rsidRPr="00D86086" w:rsidRDefault="001B0146" w:rsidP="00C4010B">
                      <w:pPr>
                        <w:pStyle w:val="BodyText-Left"/>
                        <w:jc w:val="center"/>
                      </w:pPr>
                      <w:r>
                        <w:t>[phone, web, email, etc.]</w:t>
                      </w:r>
                    </w:p>
                    <w:p w14:paraId="00958AE9" w14:textId="77777777" w:rsidR="001B0146" w:rsidRDefault="001B0146" w:rsidP="00C4010B">
                      <w:pPr>
                        <w:pStyle w:val="BodyText-Left"/>
                        <w:jc w:val="center"/>
                        <w:rPr>
                          <w:sz w:val="28"/>
                        </w:rPr>
                      </w:pPr>
                    </w:p>
                    <w:p w14:paraId="03FEBA94" w14:textId="77777777" w:rsidR="001B0146" w:rsidRDefault="001B0146" w:rsidP="00C4010B">
                      <w:pPr>
                        <w:pStyle w:val="BodyText-Left"/>
                        <w:jc w:val="center"/>
                        <w:rPr>
                          <w:sz w:val="28"/>
                        </w:rPr>
                      </w:pPr>
                    </w:p>
                    <w:p w14:paraId="5E488081" w14:textId="77777777" w:rsidR="001B0146" w:rsidRPr="001F11BD" w:rsidRDefault="001B0146" w:rsidP="00C4010B">
                      <w:pPr>
                        <w:pStyle w:val="BodyText-Left"/>
                        <w:jc w:val="center"/>
                        <w:rPr>
                          <w:sz w:val="28"/>
                        </w:rPr>
                      </w:pPr>
                    </w:p>
                    <w:p w14:paraId="1E76B7CE" w14:textId="21E1E427" w:rsidR="001B0146" w:rsidRDefault="001B0146" w:rsidP="00C4010B">
                      <w:pPr>
                        <w:pStyle w:val="BodyText-Left"/>
                        <w:jc w:val="center"/>
                      </w:pPr>
                      <w:r>
                        <w:rPr>
                          <w:b/>
                        </w:rPr>
                        <w:t>BIRTH COMPANION</w:t>
                      </w:r>
                      <w:r>
                        <w:t xml:space="preserve"> seminar takes place on these dates and at this time:</w:t>
                      </w:r>
                    </w:p>
                    <w:p w14:paraId="1BB18D5F" w14:textId="77777777" w:rsidR="001B0146" w:rsidRDefault="001B0146" w:rsidP="00C4010B">
                      <w:pPr>
                        <w:pStyle w:val="BodyText-Left"/>
                        <w:jc w:val="center"/>
                      </w:pPr>
                    </w:p>
                    <w:p w14:paraId="4B761361" w14:textId="77777777" w:rsidR="001B0146" w:rsidRDefault="001B0146" w:rsidP="00C4010B">
                      <w:pPr>
                        <w:pStyle w:val="BodyText-Left"/>
                        <w:jc w:val="center"/>
                      </w:pPr>
                      <w:r>
                        <w:t>___________________________________</w:t>
                      </w:r>
                    </w:p>
                    <w:p w14:paraId="0BD25D43" w14:textId="77777777" w:rsidR="001B0146" w:rsidRDefault="001B0146" w:rsidP="00C4010B">
                      <w:pPr>
                        <w:pStyle w:val="BodyText-Left"/>
                        <w:jc w:val="center"/>
                      </w:pPr>
                      <w:r>
                        <w:t>At this location:</w:t>
                      </w:r>
                    </w:p>
                    <w:p w14:paraId="05892971" w14:textId="77777777" w:rsidR="001B0146" w:rsidRDefault="001B0146" w:rsidP="00C4010B">
                      <w:pPr>
                        <w:pStyle w:val="BodyText-Left"/>
                        <w:jc w:val="center"/>
                      </w:pPr>
                    </w:p>
                    <w:p w14:paraId="205091D5" w14:textId="77777777" w:rsidR="001B0146" w:rsidRDefault="001B0146" w:rsidP="00C4010B">
                      <w:pPr>
                        <w:pStyle w:val="BodyText-Left"/>
                        <w:jc w:val="center"/>
                      </w:pPr>
                      <w:r>
                        <w:t>___________________________________</w:t>
                      </w:r>
                    </w:p>
                    <w:p w14:paraId="4DF75E96" w14:textId="77777777" w:rsidR="001B0146" w:rsidRDefault="001B0146" w:rsidP="00C4010B">
                      <w:pPr>
                        <w:pStyle w:val="BodyText-Left"/>
                        <w:jc w:val="center"/>
                      </w:pPr>
                      <w:r>
                        <w:t>Directions: [map]</w:t>
                      </w:r>
                    </w:p>
                    <w:p w14:paraId="25F481E7" w14:textId="77777777" w:rsidR="001B0146" w:rsidRDefault="001B0146" w:rsidP="00C4010B">
                      <w:pPr>
                        <w:pStyle w:val="BodyText-Left"/>
                        <w:jc w:val="center"/>
                      </w:pPr>
                    </w:p>
                    <w:p w14:paraId="3028337D" w14:textId="77777777" w:rsidR="001B0146" w:rsidRDefault="001B0146" w:rsidP="00C4010B">
                      <w:pPr>
                        <w:pStyle w:val="BodyText-Left"/>
                        <w:jc w:val="center"/>
                      </w:pPr>
                    </w:p>
                    <w:p w14:paraId="114C2192" w14:textId="77777777" w:rsidR="001B0146" w:rsidRDefault="001B0146" w:rsidP="00C4010B">
                      <w:pPr>
                        <w:pStyle w:val="BodyText-Left"/>
                        <w:jc w:val="center"/>
                      </w:pPr>
                    </w:p>
                    <w:p w14:paraId="30B0ABBE" w14:textId="77777777" w:rsidR="001B0146" w:rsidRDefault="001B0146" w:rsidP="00C4010B">
                      <w:pPr>
                        <w:pStyle w:val="BodyText-Left"/>
                        <w:jc w:val="center"/>
                      </w:pPr>
                    </w:p>
                    <w:p w14:paraId="04B9595D" w14:textId="77777777" w:rsidR="001B0146" w:rsidRDefault="001B0146" w:rsidP="00C4010B">
                      <w:pPr>
                        <w:pStyle w:val="BodyText-Left"/>
                        <w:jc w:val="center"/>
                      </w:pPr>
                    </w:p>
                    <w:p w14:paraId="55A6073F" w14:textId="77777777" w:rsidR="001B0146" w:rsidRDefault="001B0146" w:rsidP="00C4010B">
                      <w:pPr>
                        <w:pStyle w:val="BodyText-Left"/>
                        <w:jc w:val="center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D459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A76CDC8" wp14:editId="2F6965F7">
                <wp:simplePos x="0" y="0"/>
                <wp:positionH relativeFrom="page">
                  <wp:posOffset>3181350</wp:posOffset>
                </wp:positionH>
                <wp:positionV relativeFrom="page">
                  <wp:posOffset>457200</wp:posOffset>
                </wp:positionV>
                <wp:extent cx="6438900" cy="567055"/>
                <wp:effectExtent l="6350" t="0" r="6350" b="444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0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7A5C73" w14:textId="455945B7" w:rsidR="001B0146" w:rsidRPr="00BA2F0D" w:rsidRDefault="001B0146" w:rsidP="00C4010B">
                            <w:pPr>
                              <w:pStyle w:val="Heading-Dark"/>
                              <w:rPr>
                                <w:sz w:val="68"/>
                                <w:szCs w:val="68"/>
                              </w:rPr>
                            </w:pPr>
                            <w:r w:rsidRPr="00BA2F0D">
                              <w:rPr>
                                <w:sz w:val="68"/>
                                <w:szCs w:val="68"/>
                              </w:rPr>
                              <w:t>Encourager, supporter, comforter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45" type="#_x0000_t202" style="position:absolute;margin-left:250.5pt;margin-top:36pt;width:507pt;height:44.6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" filled="f" stroked="f">
                <v:textbox inset=",0,,0">
                  <w:txbxContent>
                    <w:p w14:paraId="767A5C73" w14:textId="455945B7" w:rsidR="001B0146" w:rsidRPr="00BA2F0D" w:rsidRDefault="001B0146" w:rsidP="00C4010B">
                      <w:pPr>
                        <w:pStyle w:val="Heading-Dark"/>
                        <w:rPr>
                          <w:sz w:val="68"/>
                          <w:szCs w:val="68"/>
                        </w:rPr>
                      </w:pPr>
                      <w:r w:rsidRPr="00BA2F0D">
                        <w:rPr>
                          <w:sz w:val="68"/>
                          <w:szCs w:val="68"/>
                        </w:rPr>
                        <w:t>Encourager, supporter, comforter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C4010B" w:rsidSect="00C4010B">
      <w:headerReference w:type="default" r:id="rId16"/>
      <w:headerReference w:type="first" r:id="rId17"/>
      <w:pgSz w:w="15840" w:h="12240" w:orient="landscape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030480" w14:textId="77777777" w:rsidR="00AB310E" w:rsidRDefault="00AB310E">
      <w:r>
        <w:separator/>
      </w:r>
    </w:p>
  </w:endnote>
  <w:endnote w:type="continuationSeparator" w:id="0">
    <w:p w14:paraId="56569448" w14:textId="77777777" w:rsidR="00AB310E" w:rsidRDefault="00AB31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38B1AE4" w14:textId="77777777" w:rsidR="00AB310E" w:rsidRDefault="00AB310E">
      <w:r>
        <w:separator/>
      </w:r>
    </w:p>
  </w:footnote>
  <w:footnote w:type="continuationSeparator" w:id="0">
    <w:p w14:paraId="6470647C" w14:textId="77777777" w:rsidR="00AB310E" w:rsidRDefault="00AB310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F4C84D" w14:textId="678D780C" w:rsidR="001B0146" w:rsidRDefault="001B0146">
    <w:pPr>
      <w:pStyle w:val="Header"/>
    </w:pPr>
    <w:r w:rsidRPr="00C23F5F">
      <w:rPr>
        <w:noProof/>
      </w:rPr>
      <w:drawing>
        <wp:anchor distT="0" distB="0" distL="118745" distR="118745" simplePos="0" relativeHeight="251661317" behindDoc="0" locked="0" layoutInCell="1" allowOverlap="1" wp14:anchorId="13A95F48" wp14:editId="63B90101">
          <wp:simplePos x="5486400" y="8229600"/>
          <wp:positionH relativeFrom="page">
            <wp:posOffset>455058</wp:posOffset>
          </wp:positionH>
          <wp:positionV relativeFrom="page">
            <wp:posOffset>462708</wp:posOffset>
          </wp:positionV>
          <wp:extent cx="9151650" cy="6874526"/>
          <wp:effectExtent l="25400" t="0" r="0" b="0"/>
          <wp:wrapNone/>
          <wp:docPr id="3" name="Picture 3" descr="InteriorOverla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nteriorOverlay.png"/>
                  <pic:cNvPicPr/>
                </pic:nvPicPr>
                <pic:blipFill>
                  <a:blip r:embed="rId1"/>
                  <a:srcRect t="619"/>
                  <a:stretch>
                    <a:fillRect/>
                  </a:stretch>
                </pic:blipFill>
                <pic:spPr>
                  <a:xfrm>
                    <a:off x="0" y="0"/>
                    <a:ext cx="9151650" cy="687452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2" behindDoc="0" locked="0" layoutInCell="1" allowOverlap="1" wp14:anchorId="4B6877E0" wp14:editId="19CCF987">
              <wp:simplePos x="0" y="0"/>
              <wp:positionH relativeFrom="page">
                <wp:posOffset>466090</wp:posOffset>
              </wp:positionH>
              <wp:positionV relativeFrom="page">
                <wp:posOffset>466090</wp:posOffset>
              </wp:positionV>
              <wp:extent cx="9125585" cy="6839585"/>
              <wp:effectExtent l="0" t="0" r="0" b="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25585" cy="683958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tx2">
                              <a:lumMod val="100000"/>
                              <a:lumOff val="0"/>
                            </a:schemeClr>
                          </a:gs>
                          <a:gs pos="100000">
                            <a:schemeClr val="bg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36.7pt;margin-top:36.7pt;width:718.55pt;height:538.55pt;z-index:251659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" fillcolor="#0b2e67 [3215]" stroked="f" strokecolor="#4a7ebb" strokeweight="1.5pt">
              <v:fill color2="#3472ba [3214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C942C1" w14:textId="1B3FD3C0" w:rsidR="001B0146" w:rsidRDefault="001B0146">
    <w:pPr>
      <w:pStyle w:val="Header"/>
    </w:pPr>
    <w:r w:rsidRPr="00F915F9">
      <w:rPr>
        <w:noProof/>
      </w:rPr>
      <w:drawing>
        <wp:anchor distT="0" distB="0" distL="118745" distR="118745" simplePos="0" relativeHeight="251661315" behindDoc="0" locked="0" layoutInCell="1" allowOverlap="1" wp14:anchorId="01CBB787" wp14:editId="7F4C5FC6">
          <wp:simplePos x="5486400" y="8229600"/>
          <wp:positionH relativeFrom="page">
            <wp:posOffset>455058</wp:posOffset>
          </wp:positionH>
          <wp:positionV relativeFrom="page">
            <wp:posOffset>462708</wp:posOffset>
          </wp:positionV>
          <wp:extent cx="9150164" cy="6896559"/>
          <wp:effectExtent l="25400" t="0" r="0" b="0"/>
          <wp:wrapNone/>
          <wp:docPr id="2" name="Picture 2" descr="CoverOverla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overOverlay.png"/>
                  <pic:cNvPicPr/>
                </pic:nvPicPr>
                <pic:blipFill>
                  <a:blip r:embed="rId1"/>
                  <a:srcRect l="468" r="374" b="1238"/>
                  <a:stretch>
                    <a:fillRect/>
                  </a:stretch>
                </pic:blipFill>
                <pic:spPr>
                  <a:xfrm>
                    <a:off x="0" y="0"/>
                    <a:ext cx="9150164" cy="689655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1313" behindDoc="0" locked="0" layoutInCell="1" allowOverlap="1" wp14:anchorId="300335CE" wp14:editId="7437C9A6">
              <wp:simplePos x="0" y="0"/>
              <wp:positionH relativeFrom="page">
                <wp:posOffset>466090</wp:posOffset>
              </wp:positionH>
              <wp:positionV relativeFrom="page">
                <wp:posOffset>466090</wp:posOffset>
              </wp:positionV>
              <wp:extent cx="9125585" cy="6839585"/>
              <wp:effectExtent l="0" t="0" r="0" b="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25585" cy="683958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6.7pt;margin-top:36.7pt;width:718.55pt;height:538.55pt;z-index:2516613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" fillcolor="#3472ba [3214]" stroked="f" strokecolor="#4a7ebb" strokeweight="1.5pt">
              <v:fill color2="#0b2e67 [3215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F2CE762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9525BC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2B7E3798"/>
    <w:multiLevelType w:val="hybridMultilevel"/>
    <w:tmpl w:val="17EE5B1C"/>
    <w:lvl w:ilvl="0" w:tplc="8BDCDDCC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7ACF3B4A"/>
    <w:multiLevelType w:val="hybridMultilevel"/>
    <w:tmpl w:val="925A1E08"/>
    <w:lvl w:ilvl="0" w:tplc="8BDCDDCC">
      <w:start w:val="1"/>
      <w:numFmt w:val="bullet"/>
      <w:lvlText w:val=""/>
      <w:lvlJc w:val="left"/>
      <w:pPr>
        <w:tabs>
          <w:tab w:val="num" w:pos="36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embedSystemFonts/>
  <w:proofState w:spelling="clean" w:grammar="clean"/>
  <w:attachedTemplate r:id="rId1"/>
  <w:revisionView w:markup="0"/>
  <w:defaultTabStop w:val="720"/>
  <w:displayHorizontalDrawingGridEvery w:val="0"/>
  <w:displayVerticalDrawingGridEvery w:val="0"/>
  <w:doNotUseMarginsForDrawingGridOrigin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DynamicGuides" w:val="1"/>
    <w:docVar w:name="ShowMarginGuides" w:val="0"/>
    <w:docVar w:name="ShowOutlines" w:val="0"/>
    <w:docVar w:name="ShowStaticGuides" w:val="1"/>
  </w:docVars>
  <w:rsids>
    <w:rsidRoot w:val="0062086F"/>
    <w:rsid w:val="001045CB"/>
    <w:rsid w:val="0011091E"/>
    <w:rsid w:val="00153D86"/>
    <w:rsid w:val="001B0146"/>
    <w:rsid w:val="001E5CAF"/>
    <w:rsid w:val="00245177"/>
    <w:rsid w:val="002A194F"/>
    <w:rsid w:val="00386BC1"/>
    <w:rsid w:val="0044511D"/>
    <w:rsid w:val="004C67C2"/>
    <w:rsid w:val="004D52EF"/>
    <w:rsid w:val="005F10C2"/>
    <w:rsid w:val="0062086F"/>
    <w:rsid w:val="006349E7"/>
    <w:rsid w:val="006E4A72"/>
    <w:rsid w:val="0079251C"/>
    <w:rsid w:val="007B20E6"/>
    <w:rsid w:val="007D2C4A"/>
    <w:rsid w:val="008B7841"/>
    <w:rsid w:val="0092677A"/>
    <w:rsid w:val="00962210"/>
    <w:rsid w:val="009C16A3"/>
    <w:rsid w:val="009D10B1"/>
    <w:rsid w:val="009D1C41"/>
    <w:rsid w:val="00A3240B"/>
    <w:rsid w:val="00AB310E"/>
    <w:rsid w:val="00AC46BE"/>
    <w:rsid w:val="00AF3FA8"/>
    <w:rsid w:val="00B735FE"/>
    <w:rsid w:val="00BA2F0D"/>
    <w:rsid w:val="00BD1F65"/>
    <w:rsid w:val="00C4010B"/>
    <w:rsid w:val="00CB0624"/>
    <w:rsid w:val="00D80510"/>
    <w:rsid w:val="00DE4AE6"/>
    <w:rsid w:val="00E105A8"/>
    <w:rsid w:val="00ED4599"/>
    <w:rsid w:val="00F34D52"/>
    <w:rsid w:val="00F62A4D"/>
    <w:rsid w:val="00FE0AE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333667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76">
    <w:lsdException w:name="Normal" w:semiHidden="0" w:unhideWhenUsed="0"/>
    <w:lsdException w:name="heading 1" w:semiHidden="0" w:unhideWhenUsed="0"/>
    <w:lsdException w:name="heading 2" w:semiHidden="0" w:unhideWhenUsed="0"/>
    <w:lsdException w:name="heading 3" w:semiHidden="0" w:unhideWhenUsed="0"/>
    <w:lsdException w:name="heading 4" w:semiHidden="0" w:unhideWhenUsed="0"/>
    <w:lsdException w:name="heading 5" w:semiHidden="0" w:unhideWhenUsed="0"/>
    <w:lsdException w:name="heading 6" w:semiHidden="0" w:unhideWhenUsed="0"/>
    <w:lsdException w:name="List Number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/>
    <w:lsdException w:name="Subtitle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/>
    <w:lsdException w:name="Emphasis" w:semiHidden="0" w:unhideWhenUsed="0"/>
    <w:lsdException w:name="Table Grid" w:semiHidden="0" w:unhideWhenUsed="0"/>
    <w:lsdException w:name="Placeholder Text" w:semiHidden="0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Normal">
    <w:name w:val="Normal"/>
    <w:qFormat/>
    <w:rsid w:val="00752277"/>
  </w:style>
  <w:style w:type="paragraph" w:styleId="Heading1">
    <w:name w:val="heading 1"/>
    <w:basedOn w:val="Normal"/>
    <w:next w:val="Normal"/>
    <w:link w:val="Heading1Char"/>
    <w:qFormat/>
    <w:rsid w:val="00D52390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BF5905"/>
    <w:pPr>
      <w:keepNext/>
      <w:keepLines/>
      <w:spacing w:after="6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8A2EA8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16548F"/>
    <w:pPr>
      <w:spacing w:line="264" w:lineRule="auto"/>
      <w:jc w:val="right"/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D6066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D60663"/>
  </w:style>
  <w:style w:type="paragraph" w:styleId="Footer">
    <w:name w:val="footer"/>
    <w:basedOn w:val="Normal"/>
    <w:link w:val="FooterChar"/>
    <w:unhideWhenUsed/>
    <w:rsid w:val="0016548F"/>
    <w:pPr>
      <w:spacing w:line="360" w:lineRule="auto"/>
      <w:jc w:val="center"/>
    </w:pPr>
    <w:rPr>
      <w:color w:val="262626" w:themeColor="text1" w:themeTint="D9"/>
      <w:sz w:val="18"/>
    </w:rPr>
  </w:style>
  <w:style w:type="character" w:customStyle="1" w:styleId="FooterChar">
    <w:name w:val="Footer Char"/>
    <w:basedOn w:val="DefaultParagraphFont"/>
    <w:link w:val="Footer"/>
    <w:rsid w:val="0016548F"/>
    <w:rPr>
      <w:color w:val="262626" w:themeColor="text1" w:themeTint="D9"/>
      <w:sz w:val="18"/>
    </w:rPr>
  </w:style>
  <w:style w:type="paragraph" w:styleId="BodyText">
    <w:name w:val="Body Text"/>
    <w:basedOn w:val="Normal"/>
    <w:link w:val="BodyTextChar"/>
    <w:unhideWhenUsed/>
    <w:rsid w:val="00D52390"/>
    <w:pPr>
      <w:spacing w:after="120"/>
      <w:jc w:val="center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D52390"/>
    <w:rPr>
      <w:color w:val="FFFFFF" w:themeColor="background1"/>
      <w:sz w:val="22"/>
    </w:rPr>
  </w:style>
  <w:style w:type="paragraph" w:styleId="Title">
    <w:name w:val="Title"/>
    <w:basedOn w:val="Normal"/>
    <w:next w:val="Normal"/>
    <w:link w:val="TitleChar"/>
    <w:qFormat/>
    <w:rsid w:val="00CC0870"/>
    <w:pPr>
      <w:spacing w:line="124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character" w:customStyle="1" w:styleId="TitleChar">
    <w:name w:val="Title Char"/>
    <w:basedOn w:val="DefaultParagraphFont"/>
    <w:link w:val="Title"/>
    <w:rsid w:val="00CC0870"/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paragraph" w:styleId="Subtitle">
    <w:name w:val="Subtitle"/>
    <w:basedOn w:val="Normal"/>
    <w:next w:val="Normal"/>
    <w:link w:val="SubtitleChar"/>
    <w:qFormat/>
    <w:rsid w:val="00CC087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SubtitleChar">
    <w:name w:val="Subtitle Char"/>
    <w:basedOn w:val="DefaultParagraphFont"/>
    <w:link w:val="Subtitle"/>
    <w:rsid w:val="00CC0870"/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Heading1Char">
    <w:name w:val="Heading 1 Char"/>
    <w:basedOn w:val="DefaultParagraphFont"/>
    <w:link w:val="Heading1"/>
    <w:rsid w:val="00D52390"/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F5905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BodyTextFirstIndent2">
    <w:name w:val="Body Text First Indent 2"/>
    <w:link w:val="BodyTextFirstIndent2Char"/>
    <w:semiHidden/>
    <w:unhideWhenUsed/>
    <w:rsid w:val="00D52390"/>
    <w:pPr>
      <w:ind w:firstLine="360"/>
    </w:pPr>
  </w:style>
  <w:style w:type="character" w:customStyle="1" w:styleId="BodyTextFirstIndent2Char">
    <w:name w:val="Body Text First Indent 2 Char"/>
    <w:basedOn w:val="Heading2Char"/>
    <w:link w:val="BodyTextFirstIndent2"/>
    <w:semiHidden/>
    <w:rsid w:val="00D52390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8A2EA8"/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customStyle="1" w:styleId="Organization">
    <w:name w:val="Organization"/>
    <w:basedOn w:val="Normal"/>
    <w:qFormat/>
    <w:rsid w:val="00D52390"/>
    <w:pPr>
      <w:jc w:val="center"/>
    </w:pPr>
    <w:rPr>
      <w:color w:val="3472BA" w:themeColor="background2"/>
      <w:sz w:val="36"/>
    </w:rPr>
  </w:style>
  <w:style w:type="paragraph" w:customStyle="1" w:styleId="Title-Dark">
    <w:name w:val="Title - Dark"/>
    <w:basedOn w:val="Normal"/>
    <w:qFormat/>
    <w:rsid w:val="00D5529F"/>
    <w:pPr>
      <w:jc w:val="right"/>
    </w:pPr>
    <w:rPr>
      <w:rFonts w:asciiTheme="majorHAnsi" w:hAnsiTheme="majorHAnsi"/>
      <w:color w:val="3472BA" w:themeColor="background2"/>
      <w:sz w:val="64"/>
    </w:rPr>
  </w:style>
  <w:style w:type="character" w:customStyle="1" w:styleId="Heading4Char">
    <w:name w:val="Heading 4 Char"/>
    <w:basedOn w:val="DefaultParagraphFont"/>
    <w:link w:val="Heading4"/>
    <w:semiHidden/>
    <w:rsid w:val="0016548F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customStyle="1" w:styleId="BodyText-Left">
    <w:name w:val="Body Text - Left"/>
    <w:basedOn w:val="BodyText"/>
    <w:qFormat/>
    <w:rsid w:val="0016548F"/>
    <w:pPr>
      <w:jc w:val="left"/>
    </w:pPr>
  </w:style>
  <w:style w:type="paragraph" w:customStyle="1" w:styleId="Heading-Dark">
    <w:name w:val="Heading - Dark"/>
    <w:basedOn w:val="Normal"/>
    <w:qFormat/>
    <w:rsid w:val="00D5529F"/>
    <w:pPr>
      <w:jc w:val="both"/>
    </w:pPr>
    <w:rPr>
      <w:rFonts w:asciiTheme="majorHAnsi" w:eastAsiaTheme="majorEastAsia" w:hAnsiTheme="majorHAnsi" w:cstheme="majorBidi"/>
      <w:color w:val="3472BA" w:themeColor="background2"/>
      <w:sz w:val="72"/>
    </w:rPr>
  </w:style>
  <w:style w:type="paragraph" w:customStyle="1" w:styleId="BodyText-Dark">
    <w:name w:val="Body Text - Dark"/>
    <w:basedOn w:val="Heading-Dark"/>
    <w:qFormat/>
    <w:rsid w:val="0016548F"/>
    <w:pPr>
      <w:spacing w:after="120"/>
    </w:pPr>
    <w:rPr>
      <w:color w:val="262626" w:themeColor="text1" w:themeTint="D9"/>
      <w:sz w:val="24"/>
    </w:rPr>
  </w:style>
  <w:style w:type="paragraph" w:styleId="ListParagraph">
    <w:name w:val="List Paragraph"/>
    <w:basedOn w:val="Normal"/>
    <w:rsid w:val="009D10B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76">
    <w:lsdException w:name="Normal" w:semiHidden="0" w:unhideWhenUsed="0"/>
    <w:lsdException w:name="heading 1" w:semiHidden="0" w:unhideWhenUsed="0"/>
    <w:lsdException w:name="heading 2" w:semiHidden="0" w:unhideWhenUsed="0"/>
    <w:lsdException w:name="heading 3" w:semiHidden="0" w:unhideWhenUsed="0"/>
    <w:lsdException w:name="heading 4" w:semiHidden="0" w:unhideWhenUsed="0"/>
    <w:lsdException w:name="heading 5" w:semiHidden="0" w:unhideWhenUsed="0"/>
    <w:lsdException w:name="heading 6" w:semiHidden="0" w:unhideWhenUsed="0"/>
    <w:lsdException w:name="List Number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/>
    <w:lsdException w:name="Subtitle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/>
    <w:lsdException w:name="Emphasis" w:semiHidden="0" w:unhideWhenUsed="0"/>
    <w:lsdException w:name="Table Grid" w:semiHidden="0" w:unhideWhenUsed="0"/>
    <w:lsdException w:name="Placeholder Text" w:semiHidden="0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Normal">
    <w:name w:val="Normal"/>
    <w:qFormat/>
    <w:rsid w:val="00752277"/>
  </w:style>
  <w:style w:type="paragraph" w:styleId="Heading1">
    <w:name w:val="heading 1"/>
    <w:basedOn w:val="Normal"/>
    <w:next w:val="Normal"/>
    <w:link w:val="Heading1Char"/>
    <w:qFormat/>
    <w:rsid w:val="00D52390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BF5905"/>
    <w:pPr>
      <w:keepNext/>
      <w:keepLines/>
      <w:spacing w:after="6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8A2EA8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16548F"/>
    <w:pPr>
      <w:spacing w:line="264" w:lineRule="auto"/>
      <w:jc w:val="right"/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D6066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D60663"/>
  </w:style>
  <w:style w:type="paragraph" w:styleId="Footer">
    <w:name w:val="footer"/>
    <w:basedOn w:val="Normal"/>
    <w:link w:val="FooterChar"/>
    <w:unhideWhenUsed/>
    <w:rsid w:val="0016548F"/>
    <w:pPr>
      <w:spacing w:line="360" w:lineRule="auto"/>
      <w:jc w:val="center"/>
    </w:pPr>
    <w:rPr>
      <w:color w:val="262626" w:themeColor="text1" w:themeTint="D9"/>
      <w:sz w:val="18"/>
    </w:rPr>
  </w:style>
  <w:style w:type="character" w:customStyle="1" w:styleId="FooterChar">
    <w:name w:val="Footer Char"/>
    <w:basedOn w:val="DefaultParagraphFont"/>
    <w:link w:val="Footer"/>
    <w:rsid w:val="0016548F"/>
    <w:rPr>
      <w:color w:val="262626" w:themeColor="text1" w:themeTint="D9"/>
      <w:sz w:val="18"/>
    </w:rPr>
  </w:style>
  <w:style w:type="paragraph" w:styleId="BodyText">
    <w:name w:val="Body Text"/>
    <w:basedOn w:val="Normal"/>
    <w:link w:val="BodyTextChar"/>
    <w:unhideWhenUsed/>
    <w:rsid w:val="00D52390"/>
    <w:pPr>
      <w:spacing w:after="120"/>
      <w:jc w:val="center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D52390"/>
    <w:rPr>
      <w:color w:val="FFFFFF" w:themeColor="background1"/>
      <w:sz w:val="22"/>
    </w:rPr>
  </w:style>
  <w:style w:type="paragraph" w:styleId="Title">
    <w:name w:val="Title"/>
    <w:basedOn w:val="Normal"/>
    <w:next w:val="Normal"/>
    <w:link w:val="TitleChar"/>
    <w:qFormat/>
    <w:rsid w:val="00CC0870"/>
    <w:pPr>
      <w:spacing w:line="124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character" w:customStyle="1" w:styleId="TitleChar">
    <w:name w:val="Title Char"/>
    <w:basedOn w:val="DefaultParagraphFont"/>
    <w:link w:val="Title"/>
    <w:rsid w:val="00CC0870"/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paragraph" w:styleId="Subtitle">
    <w:name w:val="Subtitle"/>
    <w:basedOn w:val="Normal"/>
    <w:next w:val="Normal"/>
    <w:link w:val="SubtitleChar"/>
    <w:qFormat/>
    <w:rsid w:val="00CC087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SubtitleChar">
    <w:name w:val="Subtitle Char"/>
    <w:basedOn w:val="DefaultParagraphFont"/>
    <w:link w:val="Subtitle"/>
    <w:rsid w:val="00CC0870"/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Heading1Char">
    <w:name w:val="Heading 1 Char"/>
    <w:basedOn w:val="DefaultParagraphFont"/>
    <w:link w:val="Heading1"/>
    <w:rsid w:val="00D52390"/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F5905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BodyTextFirstIndent2">
    <w:name w:val="Body Text First Indent 2"/>
    <w:link w:val="BodyTextFirstIndent2Char"/>
    <w:semiHidden/>
    <w:unhideWhenUsed/>
    <w:rsid w:val="00D52390"/>
    <w:pPr>
      <w:ind w:firstLine="360"/>
    </w:pPr>
  </w:style>
  <w:style w:type="character" w:customStyle="1" w:styleId="BodyTextFirstIndent2Char">
    <w:name w:val="Body Text First Indent 2 Char"/>
    <w:basedOn w:val="Heading2Char"/>
    <w:link w:val="BodyTextFirstIndent2"/>
    <w:semiHidden/>
    <w:rsid w:val="00D52390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8A2EA8"/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customStyle="1" w:styleId="Organization">
    <w:name w:val="Organization"/>
    <w:basedOn w:val="Normal"/>
    <w:qFormat/>
    <w:rsid w:val="00D52390"/>
    <w:pPr>
      <w:jc w:val="center"/>
    </w:pPr>
    <w:rPr>
      <w:color w:val="3472BA" w:themeColor="background2"/>
      <w:sz w:val="36"/>
    </w:rPr>
  </w:style>
  <w:style w:type="paragraph" w:customStyle="1" w:styleId="Title-Dark">
    <w:name w:val="Title - Dark"/>
    <w:basedOn w:val="Normal"/>
    <w:qFormat/>
    <w:rsid w:val="00D5529F"/>
    <w:pPr>
      <w:jc w:val="right"/>
    </w:pPr>
    <w:rPr>
      <w:rFonts w:asciiTheme="majorHAnsi" w:hAnsiTheme="majorHAnsi"/>
      <w:color w:val="3472BA" w:themeColor="background2"/>
      <w:sz w:val="64"/>
    </w:rPr>
  </w:style>
  <w:style w:type="character" w:customStyle="1" w:styleId="Heading4Char">
    <w:name w:val="Heading 4 Char"/>
    <w:basedOn w:val="DefaultParagraphFont"/>
    <w:link w:val="Heading4"/>
    <w:semiHidden/>
    <w:rsid w:val="0016548F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customStyle="1" w:styleId="BodyText-Left">
    <w:name w:val="Body Text - Left"/>
    <w:basedOn w:val="BodyText"/>
    <w:qFormat/>
    <w:rsid w:val="0016548F"/>
    <w:pPr>
      <w:jc w:val="left"/>
    </w:pPr>
  </w:style>
  <w:style w:type="paragraph" w:customStyle="1" w:styleId="Heading-Dark">
    <w:name w:val="Heading - Dark"/>
    <w:basedOn w:val="Normal"/>
    <w:qFormat/>
    <w:rsid w:val="00D5529F"/>
    <w:pPr>
      <w:jc w:val="both"/>
    </w:pPr>
    <w:rPr>
      <w:rFonts w:asciiTheme="majorHAnsi" w:eastAsiaTheme="majorEastAsia" w:hAnsiTheme="majorHAnsi" w:cstheme="majorBidi"/>
      <w:color w:val="3472BA" w:themeColor="background2"/>
      <w:sz w:val="72"/>
    </w:rPr>
  </w:style>
  <w:style w:type="paragraph" w:customStyle="1" w:styleId="BodyText-Dark">
    <w:name w:val="Body Text - Dark"/>
    <w:basedOn w:val="Heading-Dark"/>
    <w:qFormat/>
    <w:rsid w:val="0016548F"/>
    <w:pPr>
      <w:spacing w:after="120"/>
    </w:pPr>
    <w:rPr>
      <w:color w:val="262626" w:themeColor="text1" w:themeTint="D9"/>
      <w:sz w:val="24"/>
    </w:rPr>
  </w:style>
  <w:style w:type="paragraph" w:styleId="ListParagraph">
    <w:name w:val="List Paragraph"/>
    <w:basedOn w:val="Normal"/>
    <w:rsid w:val="009D10B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header" Target="header1.xml"/><Relationship Id="rId17" Type="http://schemas.openxmlformats.org/officeDocument/2006/relationships/header" Target="head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08:Office:Media:Templates:Brochures:Float%20Trifold%20Brochure.dotx" TargetMode="External"/></Relationships>
</file>

<file path=word/theme/theme1.xml><?xml version="1.0" encoding="utf-8"?>
<a:theme xmlns:a="http://schemas.openxmlformats.org/drawingml/2006/main" name="Office Theme">
  <a:themeElements>
    <a:clrScheme name="Float Trifold Brochure">
      <a:dk1>
        <a:sysClr val="windowText" lastClr="000000"/>
      </a:dk1>
      <a:lt1>
        <a:sysClr val="window" lastClr="FFFFFF"/>
      </a:lt1>
      <a:dk2>
        <a:srgbClr val="0B2E67"/>
      </a:dk2>
      <a:lt2>
        <a:srgbClr val="3472BA"/>
      </a:lt2>
      <a:accent1>
        <a:srgbClr val="7EB606"/>
      </a:accent1>
      <a:accent2>
        <a:srgbClr val="F4A409"/>
      </a:accent2>
      <a:accent3>
        <a:srgbClr val="EED502"/>
      </a:accent3>
      <a:accent4>
        <a:srgbClr val="DE2A00"/>
      </a:accent4>
      <a:accent5>
        <a:srgbClr val="40B9CF"/>
      </a:accent5>
      <a:accent6>
        <a:srgbClr val="D12BF4"/>
      </a:accent6>
      <a:hlink>
        <a:srgbClr val="87EF59"/>
      </a:hlink>
      <a:folHlink>
        <a:srgbClr val="9DC5F8"/>
      </a:folHlink>
    </a:clrScheme>
    <a:fontScheme name="Float Trifold Brochure">
      <a:majorFont>
        <a:latin typeface="Calisto MT"/>
        <a:ea typeface=""/>
        <a:cs typeface=""/>
        <a:font script="Jpan" typeface="ＭＳ Ｐ明朝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Float Trifold Brochure.dotx</Template>
  <TotalTime>1</TotalTime>
  <Pages>2</Pages>
  <Words>3</Words>
  <Characters>23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25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 Lale</dc:creator>
  <cp:keywords/>
  <dc:description/>
  <cp:lastModifiedBy>Sharon Aka</cp:lastModifiedBy>
  <cp:revision>2</cp:revision>
  <dcterms:created xsi:type="dcterms:W3CDTF">2017-02-06T16:35:00Z</dcterms:created>
  <dcterms:modified xsi:type="dcterms:W3CDTF">2017-02-06T16:35:00Z</dcterms:modified>
  <cp:category/>
</cp:coreProperties>
</file>